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CF7" w:rsidRDefault="0075382F">
      <w:pPr>
        <w:jc w:val="center"/>
        <w:rPr>
          <w:rFonts w:ascii="XCCW Joined 1a" w:eastAsia="XCCW Joined 1a" w:hAnsi="XCCW Joined 1a" w:cs="XCCW Joined 1a"/>
          <w:sz w:val="72"/>
          <w:szCs w:val="72"/>
        </w:rPr>
      </w:pPr>
      <w:bookmarkStart w:id="0" w:name="_GoBack"/>
      <w:bookmarkEnd w:id="0"/>
      <w:r>
        <w:rPr>
          <w:rFonts w:ascii="XCCW Joined 1a" w:eastAsia="XCCW Joined 1a" w:hAnsi="XCCW Joined 1a" w:cs="XCCW Joined 1a"/>
          <w:sz w:val="72"/>
          <w:szCs w:val="72"/>
        </w:rPr>
        <w:t>Art and Design</w:t>
      </w:r>
      <w:r w:rsidR="008332E3">
        <w:rPr>
          <w:rFonts w:ascii="XCCW Joined 1a" w:eastAsia="XCCW Joined 1a" w:hAnsi="XCCW Joined 1a" w:cs="XCCW Joined 1a"/>
          <w:sz w:val="72"/>
          <w:szCs w:val="72"/>
        </w:rPr>
        <w:t xml:space="preserve"> Handbook </w:t>
      </w:r>
    </w:p>
    <w:p w:rsidR="005A3CF7" w:rsidRDefault="008332E3">
      <w:pPr>
        <w:jc w:val="center"/>
        <w:rPr>
          <w:rFonts w:ascii="XCCW Joined 1a" w:eastAsia="XCCW Joined 1a" w:hAnsi="XCCW Joined 1a" w:cs="XCCW Joined 1a"/>
          <w:sz w:val="72"/>
          <w:szCs w:val="72"/>
        </w:rPr>
      </w:pPr>
      <w:r>
        <w:rPr>
          <w:noProof/>
        </w:rPr>
        <w:drawing>
          <wp:anchor distT="0" distB="0" distL="114300" distR="114300" simplePos="0" relativeHeight="251657216" behindDoc="0" locked="0" layoutInCell="1" hidden="0" allowOverlap="1">
            <wp:simplePos x="0" y="0"/>
            <wp:positionH relativeFrom="column">
              <wp:posOffset>365759</wp:posOffset>
            </wp:positionH>
            <wp:positionV relativeFrom="paragraph">
              <wp:posOffset>676910</wp:posOffset>
            </wp:positionV>
            <wp:extent cx="2389916" cy="3600000"/>
            <wp:effectExtent l="0" t="0" r="0" b="0"/>
            <wp:wrapNone/>
            <wp:docPr id="330" name="image60.jpg" descr="Image result for westwood primary"/>
            <wp:cNvGraphicFramePr/>
            <a:graphic xmlns:a="http://schemas.openxmlformats.org/drawingml/2006/main">
              <a:graphicData uri="http://schemas.openxmlformats.org/drawingml/2006/picture">
                <pic:pic xmlns:pic="http://schemas.openxmlformats.org/drawingml/2006/picture">
                  <pic:nvPicPr>
                    <pic:cNvPr id="0" name="image60.jpg" descr="Image result for westwood primary"/>
                    <pic:cNvPicPr preferRelativeResize="0"/>
                  </pic:nvPicPr>
                  <pic:blipFill>
                    <a:blip r:embed="rId8"/>
                    <a:srcRect/>
                    <a:stretch>
                      <a:fillRect/>
                    </a:stretch>
                  </pic:blipFill>
                  <pic:spPr>
                    <a:xfrm>
                      <a:off x="0" y="0"/>
                      <a:ext cx="2389916" cy="3600000"/>
                    </a:xfrm>
                    <a:prstGeom prst="rect">
                      <a:avLst/>
                    </a:prstGeom>
                    <a:ln/>
                  </pic:spPr>
                </pic:pic>
              </a:graphicData>
            </a:graphic>
          </wp:anchor>
        </w:drawing>
      </w:r>
    </w:p>
    <w:p w:rsidR="005A3CF7" w:rsidRDefault="008332E3">
      <w:pPr>
        <w:jc w:val="center"/>
        <w:rPr>
          <w:rFonts w:ascii="XCCW Joined 1a" w:eastAsia="XCCW Joined 1a" w:hAnsi="XCCW Joined 1a" w:cs="XCCW Joined 1a"/>
          <w:sz w:val="72"/>
          <w:szCs w:val="72"/>
        </w:rPr>
      </w:pPr>
      <w:r>
        <w:rPr>
          <w:noProof/>
        </w:rPr>
        <w:drawing>
          <wp:anchor distT="0" distB="0" distL="114300" distR="114300" simplePos="0" relativeHeight="251658240" behindDoc="0" locked="0" layoutInCell="1" hidden="0" allowOverlap="1">
            <wp:simplePos x="0" y="0"/>
            <wp:positionH relativeFrom="column">
              <wp:posOffset>3232150</wp:posOffset>
            </wp:positionH>
            <wp:positionV relativeFrom="paragraph">
              <wp:posOffset>412115</wp:posOffset>
            </wp:positionV>
            <wp:extent cx="2499360" cy="2499360"/>
            <wp:effectExtent l="0" t="0" r="0" b="0"/>
            <wp:wrapNone/>
            <wp:docPr id="315" name="image28.jpg" descr="C:\Users\hhindes\AppData\Local\Microsoft\Windows\INetCache\Content.MSO\28962187.tmp"/>
            <wp:cNvGraphicFramePr/>
            <a:graphic xmlns:a="http://schemas.openxmlformats.org/drawingml/2006/main">
              <a:graphicData uri="http://schemas.openxmlformats.org/drawingml/2006/picture">
                <pic:pic xmlns:pic="http://schemas.openxmlformats.org/drawingml/2006/picture">
                  <pic:nvPicPr>
                    <pic:cNvPr id="0" name="image28.jpg" descr="C:\Users\hhindes\AppData\Local\Microsoft\Windows\INetCache\Content.MSO\28962187.tmp"/>
                    <pic:cNvPicPr preferRelativeResize="0"/>
                  </pic:nvPicPr>
                  <pic:blipFill>
                    <a:blip r:embed="rId9"/>
                    <a:srcRect/>
                    <a:stretch>
                      <a:fillRect/>
                    </a:stretch>
                  </pic:blipFill>
                  <pic:spPr>
                    <a:xfrm>
                      <a:off x="0" y="0"/>
                      <a:ext cx="2499360" cy="2499360"/>
                    </a:xfrm>
                    <a:prstGeom prst="rect">
                      <a:avLst/>
                    </a:prstGeom>
                    <a:ln/>
                  </pic:spPr>
                </pic:pic>
              </a:graphicData>
            </a:graphic>
          </wp:anchor>
        </w:drawing>
      </w:r>
    </w:p>
    <w:p w:rsidR="005A3CF7" w:rsidRDefault="005A3CF7">
      <w:pPr>
        <w:jc w:val="center"/>
        <w:rPr>
          <w:rFonts w:ascii="XCCW Joined 1a" w:eastAsia="XCCW Joined 1a" w:hAnsi="XCCW Joined 1a" w:cs="XCCW Joined 1a"/>
          <w:sz w:val="72"/>
          <w:szCs w:val="72"/>
        </w:rPr>
      </w:pPr>
    </w:p>
    <w:p w:rsidR="005A3CF7" w:rsidRDefault="005A3CF7">
      <w:pPr>
        <w:jc w:val="center"/>
        <w:rPr>
          <w:rFonts w:ascii="XCCW Joined 1a" w:eastAsia="XCCW Joined 1a" w:hAnsi="XCCW Joined 1a" w:cs="XCCW Joined 1a"/>
          <w:sz w:val="72"/>
          <w:szCs w:val="72"/>
        </w:rPr>
      </w:pPr>
    </w:p>
    <w:p w:rsidR="005A3CF7" w:rsidRDefault="005A3CF7">
      <w:pPr>
        <w:jc w:val="center"/>
        <w:rPr>
          <w:rFonts w:ascii="XCCW Joined 1a" w:eastAsia="XCCW Joined 1a" w:hAnsi="XCCW Joined 1a" w:cs="XCCW Joined 1a"/>
          <w:sz w:val="72"/>
          <w:szCs w:val="72"/>
        </w:rPr>
      </w:pPr>
    </w:p>
    <w:p w:rsidR="005A3CF7" w:rsidRDefault="005A3CF7">
      <w:pPr>
        <w:jc w:val="center"/>
        <w:rPr>
          <w:rFonts w:ascii="XCCW Joined 1a" w:eastAsia="XCCW Joined 1a" w:hAnsi="XCCW Joined 1a" w:cs="XCCW Joined 1a"/>
          <w:sz w:val="72"/>
          <w:szCs w:val="72"/>
        </w:rPr>
      </w:pPr>
    </w:p>
    <w:p w:rsidR="005A3CF7" w:rsidRDefault="005A3CF7">
      <w:pPr>
        <w:rPr>
          <w:rFonts w:ascii="XCCW Joined 1a" w:eastAsia="XCCW Joined 1a" w:hAnsi="XCCW Joined 1a" w:cs="XCCW Joined 1a"/>
          <w:sz w:val="72"/>
          <w:szCs w:val="72"/>
        </w:rPr>
      </w:pPr>
    </w:p>
    <w:p w:rsidR="0075382F" w:rsidRDefault="0075382F">
      <w:pPr>
        <w:rPr>
          <w:rFonts w:ascii="XCCW Joined 1a" w:eastAsia="XCCW Joined 1a" w:hAnsi="XCCW Joined 1a" w:cs="XCCW Joined 1a"/>
          <w:sz w:val="48"/>
          <w:szCs w:val="48"/>
          <w:u w:val="single"/>
        </w:rPr>
      </w:pPr>
      <w:r>
        <w:rPr>
          <w:rFonts w:ascii="XCCW Joined 1a" w:eastAsia="XCCW Joined 1a" w:hAnsi="XCCW Joined 1a" w:cs="XCCW Joined 1a"/>
          <w:sz w:val="48"/>
          <w:szCs w:val="48"/>
          <w:u w:val="single"/>
        </w:rPr>
        <w:br w:type="page"/>
      </w:r>
    </w:p>
    <w:p w:rsidR="005A3CF7" w:rsidRDefault="008332E3">
      <w:pPr>
        <w:jc w:val="center"/>
        <w:rPr>
          <w:rFonts w:ascii="XCCW Joined 1a" w:eastAsia="XCCW Joined 1a" w:hAnsi="XCCW Joined 1a" w:cs="XCCW Joined 1a"/>
          <w:sz w:val="48"/>
          <w:szCs w:val="48"/>
          <w:u w:val="single"/>
        </w:rPr>
      </w:pPr>
      <w:r>
        <w:rPr>
          <w:rFonts w:ascii="XCCW Joined 1a" w:eastAsia="XCCW Joined 1a" w:hAnsi="XCCW Joined 1a" w:cs="XCCW Joined 1a"/>
          <w:sz w:val="48"/>
          <w:szCs w:val="48"/>
          <w:u w:val="single"/>
        </w:rPr>
        <w:lastRenderedPageBreak/>
        <w:t>Contents</w:t>
      </w:r>
    </w:p>
    <w:p w:rsidR="005A3CF7" w:rsidRDefault="00822E87">
      <w:pPr>
        <w:numPr>
          <w:ilvl w:val="0"/>
          <w:numId w:val="8"/>
        </w:numPr>
        <w:pBdr>
          <w:top w:val="nil"/>
          <w:left w:val="nil"/>
          <w:bottom w:val="nil"/>
          <w:right w:val="nil"/>
          <w:between w:val="nil"/>
        </w:pBdr>
        <w:spacing w:after="0" w:line="360" w:lineRule="auto"/>
        <w:rPr>
          <w:rFonts w:ascii="XCCW Joined 1a" w:eastAsia="XCCW Joined 1a" w:hAnsi="XCCW Joined 1a" w:cs="XCCW Joined 1a"/>
          <w:color w:val="000000"/>
          <w:sz w:val="28"/>
          <w:szCs w:val="28"/>
        </w:rPr>
      </w:pPr>
      <w:r>
        <w:rPr>
          <w:rFonts w:ascii="XCCW Joined 1a" w:eastAsia="XCCW Joined 1a" w:hAnsi="XCCW Joined 1a" w:cs="XCCW Joined 1a"/>
          <w:color w:val="000000"/>
          <w:sz w:val="28"/>
          <w:szCs w:val="28"/>
        </w:rPr>
        <w:t xml:space="preserve">Our </w:t>
      </w:r>
      <w:r w:rsidR="008332E3">
        <w:rPr>
          <w:rFonts w:ascii="XCCW Joined 1a" w:eastAsia="XCCW Joined 1a" w:hAnsi="XCCW Joined 1a" w:cs="XCCW Joined 1a"/>
          <w:color w:val="000000"/>
          <w:sz w:val="28"/>
          <w:szCs w:val="28"/>
        </w:rPr>
        <w:t>Vision (Intent)</w:t>
      </w:r>
    </w:p>
    <w:p w:rsidR="005A3CF7" w:rsidRDefault="008332E3">
      <w:pPr>
        <w:numPr>
          <w:ilvl w:val="0"/>
          <w:numId w:val="8"/>
        </w:numPr>
        <w:pBdr>
          <w:top w:val="nil"/>
          <w:left w:val="nil"/>
          <w:bottom w:val="nil"/>
          <w:right w:val="nil"/>
          <w:between w:val="nil"/>
        </w:pBdr>
        <w:spacing w:after="0" w:line="360" w:lineRule="auto"/>
        <w:rPr>
          <w:rFonts w:ascii="XCCW Joined 1a" w:eastAsia="XCCW Joined 1a" w:hAnsi="XCCW Joined 1a" w:cs="XCCW Joined 1a"/>
          <w:color w:val="000000"/>
          <w:sz w:val="28"/>
          <w:szCs w:val="28"/>
        </w:rPr>
      </w:pPr>
      <w:r>
        <w:rPr>
          <w:rFonts w:ascii="XCCW Joined 1a" w:eastAsia="XCCW Joined 1a" w:hAnsi="XCCW Joined 1a" w:cs="XCCW Joined 1a"/>
          <w:color w:val="000000"/>
          <w:sz w:val="28"/>
          <w:szCs w:val="28"/>
        </w:rPr>
        <w:t xml:space="preserve">Expectations for teaching </w:t>
      </w:r>
      <w:r w:rsidR="0075382F">
        <w:rPr>
          <w:rFonts w:ascii="XCCW Joined 1a" w:eastAsia="XCCW Joined 1a" w:hAnsi="XCCW Joined 1a" w:cs="XCCW Joined 1a"/>
          <w:color w:val="000000"/>
          <w:sz w:val="28"/>
          <w:szCs w:val="28"/>
        </w:rPr>
        <w:t>Art &amp; Design</w:t>
      </w:r>
    </w:p>
    <w:p w:rsidR="005A3CF7" w:rsidRDefault="008332E3" w:rsidP="0075382F">
      <w:pPr>
        <w:numPr>
          <w:ilvl w:val="0"/>
          <w:numId w:val="8"/>
        </w:numPr>
        <w:pBdr>
          <w:top w:val="nil"/>
          <w:left w:val="nil"/>
          <w:bottom w:val="nil"/>
          <w:right w:val="nil"/>
          <w:between w:val="nil"/>
        </w:pBdr>
        <w:spacing w:after="0" w:line="360" w:lineRule="auto"/>
        <w:rPr>
          <w:rFonts w:ascii="XCCW Joined 1a" w:eastAsia="XCCW Joined 1a" w:hAnsi="XCCW Joined 1a" w:cs="XCCW Joined 1a"/>
          <w:color w:val="000000"/>
          <w:sz w:val="28"/>
          <w:szCs w:val="28"/>
        </w:rPr>
      </w:pPr>
      <w:r>
        <w:rPr>
          <w:rFonts w:ascii="XCCW Joined 1a" w:eastAsia="XCCW Joined 1a" w:hAnsi="XCCW Joined 1a" w:cs="XCCW Joined 1a"/>
          <w:color w:val="000000"/>
          <w:sz w:val="28"/>
          <w:szCs w:val="28"/>
        </w:rPr>
        <w:t xml:space="preserve">Non-Negotiables </w:t>
      </w:r>
    </w:p>
    <w:p w:rsidR="008D49CB" w:rsidRDefault="008D49CB" w:rsidP="0075382F">
      <w:pPr>
        <w:numPr>
          <w:ilvl w:val="0"/>
          <w:numId w:val="8"/>
        </w:numPr>
        <w:pBdr>
          <w:top w:val="nil"/>
          <w:left w:val="nil"/>
          <w:bottom w:val="nil"/>
          <w:right w:val="nil"/>
          <w:between w:val="nil"/>
        </w:pBdr>
        <w:spacing w:after="0" w:line="360" w:lineRule="auto"/>
        <w:rPr>
          <w:rFonts w:ascii="XCCW Joined 1a" w:eastAsia="XCCW Joined 1a" w:hAnsi="XCCW Joined 1a" w:cs="XCCW Joined 1a"/>
          <w:color w:val="000000"/>
          <w:sz w:val="28"/>
          <w:szCs w:val="28"/>
        </w:rPr>
      </w:pPr>
      <w:r>
        <w:rPr>
          <w:rFonts w:ascii="XCCW Joined 1a" w:eastAsia="XCCW Joined 1a" w:hAnsi="XCCW Joined 1a" w:cs="XCCW Joined 1a"/>
          <w:color w:val="000000"/>
          <w:sz w:val="28"/>
          <w:szCs w:val="28"/>
        </w:rPr>
        <w:t>Long term plan</w:t>
      </w:r>
    </w:p>
    <w:p w:rsidR="008D49CB" w:rsidRPr="0075382F" w:rsidRDefault="008D49CB" w:rsidP="0075382F">
      <w:pPr>
        <w:numPr>
          <w:ilvl w:val="0"/>
          <w:numId w:val="8"/>
        </w:numPr>
        <w:pBdr>
          <w:top w:val="nil"/>
          <w:left w:val="nil"/>
          <w:bottom w:val="nil"/>
          <w:right w:val="nil"/>
          <w:between w:val="nil"/>
        </w:pBdr>
        <w:spacing w:after="0" w:line="360" w:lineRule="auto"/>
        <w:rPr>
          <w:rFonts w:ascii="XCCW Joined 1a" w:eastAsia="XCCW Joined 1a" w:hAnsi="XCCW Joined 1a" w:cs="XCCW Joined 1a"/>
          <w:color w:val="000000"/>
          <w:sz w:val="28"/>
          <w:szCs w:val="28"/>
        </w:rPr>
      </w:pPr>
      <w:r>
        <w:rPr>
          <w:rFonts w:ascii="XCCW Joined 1a" w:eastAsia="XCCW Joined 1a" w:hAnsi="XCCW Joined 1a" w:cs="XCCW Joined 1a"/>
          <w:color w:val="000000"/>
          <w:sz w:val="28"/>
          <w:szCs w:val="28"/>
        </w:rPr>
        <w:t>Concept map</w:t>
      </w:r>
    </w:p>
    <w:p w:rsidR="005A3CF7" w:rsidRDefault="008332E3">
      <w:pPr>
        <w:numPr>
          <w:ilvl w:val="0"/>
          <w:numId w:val="8"/>
        </w:numPr>
        <w:pBdr>
          <w:top w:val="nil"/>
          <w:left w:val="nil"/>
          <w:bottom w:val="nil"/>
          <w:right w:val="nil"/>
          <w:between w:val="nil"/>
        </w:pBdr>
        <w:spacing w:after="0" w:line="360" w:lineRule="auto"/>
        <w:rPr>
          <w:rFonts w:ascii="XCCW Joined 1a" w:eastAsia="XCCW Joined 1a" w:hAnsi="XCCW Joined 1a" w:cs="XCCW Joined 1a"/>
          <w:color w:val="000000"/>
          <w:sz w:val="28"/>
          <w:szCs w:val="28"/>
        </w:rPr>
      </w:pPr>
      <w:r>
        <w:rPr>
          <w:rFonts w:ascii="XCCW Joined 1a" w:eastAsia="XCCW Joined 1a" w:hAnsi="XCCW Joined 1a" w:cs="XCCW Joined 1a"/>
          <w:color w:val="000000"/>
          <w:sz w:val="28"/>
          <w:szCs w:val="28"/>
        </w:rPr>
        <w:t>National Curriculum</w:t>
      </w:r>
    </w:p>
    <w:p w:rsidR="005A3CF7" w:rsidRDefault="008332E3">
      <w:pPr>
        <w:numPr>
          <w:ilvl w:val="0"/>
          <w:numId w:val="8"/>
        </w:numPr>
        <w:pBdr>
          <w:top w:val="nil"/>
          <w:left w:val="nil"/>
          <w:bottom w:val="nil"/>
          <w:right w:val="nil"/>
          <w:between w:val="nil"/>
        </w:pBdr>
        <w:spacing w:after="0" w:line="360" w:lineRule="auto"/>
        <w:rPr>
          <w:rFonts w:ascii="XCCW Joined 1a" w:eastAsia="XCCW Joined 1a" w:hAnsi="XCCW Joined 1a" w:cs="XCCW Joined 1a"/>
          <w:color w:val="000000"/>
          <w:sz w:val="28"/>
          <w:szCs w:val="28"/>
        </w:rPr>
      </w:pPr>
      <w:r>
        <w:rPr>
          <w:rFonts w:ascii="XCCW Joined 1a" w:eastAsia="XCCW Joined 1a" w:hAnsi="XCCW Joined 1a" w:cs="XCCW Joined 1a"/>
          <w:color w:val="000000"/>
          <w:sz w:val="28"/>
          <w:szCs w:val="28"/>
        </w:rPr>
        <w:t>Curriculum Knowledge, Skills and Technical Vocabulary</w:t>
      </w:r>
    </w:p>
    <w:p w:rsidR="005A3CF7" w:rsidRDefault="008332E3">
      <w:pPr>
        <w:numPr>
          <w:ilvl w:val="0"/>
          <w:numId w:val="8"/>
        </w:numPr>
        <w:pBdr>
          <w:top w:val="nil"/>
          <w:left w:val="nil"/>
          <w:bottom w:val="nil"/>
          <w:right w:val="nil"/>
          <w:between w:val="nil"/>
        </w:pBdr>
        <w:spacing w:after="0" w:line="360" w:lineRule="auto"/>
        <w:rPr>
          <w:rFonts w:ascii="XCCW Joined 1a" w:eastAsia="XCCW Joined 1a" w:hAnsi="XCCW Joined 1a" w:cs="XCCW Joined 1a"/>
          <w:color w:val="000000"/>
          <w:sz w:val="28"/>
          <w:szCs w:val="28"/>
        </w:rPr>
      </w:pPr>
      <w:r>
        <w:rPr>
          <w:rFonts w:ascii="XCCW Joined 1a" w:eastAsia="XCCW Joined 1a" w:hAnsi="XCCW Joined 1a" w:cs="XCCW Joined 1a"/>
          <w:color w:val="000000"/>
          <w:sz w:val="28"/>
          <w:szCs w:val="28"/>
        </w:rPr>
        <w:t xml:space="preserve">Glossary </w:t>
      </w:r>
    </w:p>
    <w:p w:rsidR="005A3CF7" w:rsidRDefault="005A3CF7">
      <w:pPr>
        <w:rPr>
          <w:rFonts w:ascii="XCCW Joined 1a" w:eastAsia="XCCW Joined 1a" w:hAnsi="XCCW Joined 1a" w:cs="XCCW Joined 1a"/>
          <w:sz w:val="32"/>
          <w:szCs w:val="32"/>
        </w:rPr>
      </w:pPr>
    </w:p>
    <w:p w:rsidR="005A3CF7" w:rsidRDefault="005A3CF7">
      <w:pPr>
        <w:rPr>
          <w:rFonts w:ascii="XCCW Joined 1a" w:eastAsia="XCCW Joined 1a" w:hAnsi="XCCW Joined 1a" w:cs="XCCW Joined 1a"/>
          <w:sz w:val="32"/>
          <w:szCs w:val="32"/>
        </w:rPr>
      </w:pPr>
    </w:p>
    <w:p w:rsidR="005A3CF7" w:rsidRDefault="005A3CF7">
      <w:pPr>
        <w:rPr>
          <w:rFonts w:ascii="XCCW Joined 1a" w:eastAsia="XCCW Joined 1a" w:hAnsi="XCCW Joined 1a" w:cs="XCCW Joined 1a"/>
          <w:b/>
          <w:sz w:val="32"/>
          <w:szCs w:val="32"/>
          <w:u w:val="single"/>
        </w:rPr>
        <w:sectPr w:rsidR="005A3CF7">
          <w:footerReference w:type="default" r:id="rId10"/>
          <w:footerReference w:type="first" r:id="rId11"/>
          <w:pgSz w:w="11906" w:h="16838"/>
          <w:pgMar w:top="1440" w:right="1440" w:bottom="1440" w:left="1440" w:header="708" w:footer="708" w:gutter="0"/>
          <w:pgNumType w:start="1"/>
          <w:cols w:space="720"/>
          <w:titlePg/>
        </w:sectPr>
      </w:pPr>
    </w:p>
    <w:p w:rsidR="005A3CF7" w:rsidRDefault="008332E3">
      <w:pPr>
        <w:rPr>
          <w:rFonts w:ascii="XCCW Joined 1a" w:eastAsia="XCCW Joined 1a" w:hAnsi="XCCW Joined 1a" w:cs="XCCW Joined 1a"/>
          <w:b/>
          <w:sz w:val="32"/>
          <w:szCs w:val="32"/>
          <w:u w:val="single"/>
        </w:rPr>
        <w:sectPr w:rsidR="005A3CF7">
          <w:pgSz w:w="11906" w:h="16838"/>
          <w:pgMar w:top="1440" w:right="1440" w:bottom="1440" w:left="1440" w:header="708" w:footer="708" w:gutter="0"/>
          <w:pgNumType w:start="1"/>
          <w:cols w:space="720"/>
          <w:titlePg/>
        </w:sectPr>
      </w:pPr>
      <w:r>
        <w:rPr>
          <w:noProof/>
        </w:rPr>
        <w:lastRenderedPageBreak/>
        <mc:AlternateContent>
          <mc:Choice Requires="wps">
            <w:drawing>
              <wp:anchor distT="45720" distB="45720" distL="114300" distR="114300" simplePos="0" relativeHeight="251659264" behindDoc="0" locked="0" layoutInCell="1" hidden="0" allowOverlap="1">
                <wp:simplePos x="0" y="0"/>
                <wp:positionH relativeFrom="column">
                  <wp:posOffset>1729740</wp:posOffset>
                </wp:positionH>
                <wp:positionV relativeFrom="paragraph">
                  <wp:posOffset>-548640</wp:posOffset>
                </wp:positionV>
                <wp:extent cx="2370455" cy="861060"/>
                <wp:effectExtent l="0" t="0" r="10795" b="15240"/>
                <wp:wrapNone/>
                <wp:docPr id="280" name="Rectangle 280"/>
                <wp:cNvGraphicFramePr/>
                <a:graphic xmlns:a="http://schemas.openxmlformats.org/drawingml/2006/main">
                  <a:graphicData uri="http://schemas.microsoft.com/office/word/2010/wordprocessingShape">
                    <wps:wsp>
                      <wps:cNvSpPr/>
                      <wps:spPr>
                        <a:xfrm>
                          <a:off x="0" y="0"/>
                          <a:ext cx="2370455" cy="861060"/>
                        </a:xfrm>
                        <a:prstGeom prst="rect">
                          <a:avLst/>
                        </a:prstGeom>
                        <a:noFill/>
                        <a:ln w="9525" cap="flat" cmpd="sng">
                          <a:solidFill>
                            <a:schemeClr val="lt1"/>
                          </a:solidFill>
                          <a:prstDash val="solid"/>
                          <a:miter lim="800000"/>
                          <a:headEnd type="none" w="sm" len="sm"/>
                          <a:tailEnd type="none" w="sm" len="sm"/>
                        </a:ln>
                      </wps:spPr>
                      <wps:txbx>
                        <w:txbxContent>
                          <w:p w:rsidR="00822E87" w:rsidRDefault="00822E87">
                            <w:pPr>
                              <w:spacing w:line="258" w:lineRule="auto"/>
                              <w:jc w:val="center"/>
                              <w:textDirection w:val="btLr"/>
                            </w:pPr>
                            <w:r>
                              <w:rPr>
                                <w:rFonts w:ascii="XCCW Joined 1a" w:eastAsia="XCCW Joined 1a" w:hAnsi="XCCW Joined 1a" w:cs="XCCW Joined 1a"/>
                                <w:b/>
                                <w:color w:val="000000"/>
                                <w:sz w:val="32"/>
                                <w:u w:val="single"/>
                              </w:rPr>
                              <w:t xml:space="preserve">Art and Design Pillars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280" o:spid="_x0000_s1026" style="position:absolute;margin-left:136.2pt;margin-top:-43.2pt;width:186.65pt;height:67.8pt;z-index:25165926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" filled="f" strokecolor="white [3201]">
                <v:stroke startarrowwidth="narrow" startarrowlength="short" endarrowwidth="narrow" endarrowlength="short"/>
                <v:textbox inset="2.53958mm,1.2694mm,2.53958mm,1.2694mm">
                  <w:txbxContent>
                    <w:p w:rsidR="00822E87" w:rsidRDefault="00822E87">
                      <w:pPr>
                        <w:spacing w:line="258" w:lineRule="auto"/>
                        <w:jc w:val="center"/>
                        <w:textDirection w:val="btLr"/>
                      </w:pPr>
                      <w:r>
                        <w:rPr>
                          <w:rFonts w:ascii="XCCW Joined 1a" w:eastAsia="XCCW Joined 1a" w:hAnsi="XCCW Joined 1a" w:cs="XCCW Joined 1a"/>
                          <w:b/>
                          <w:color w:val="000000"/>
                          <w:sz w:val="32"/>
                          <w:u w:val="single"/>
                        </w:rPr>
                        <w:t xml:space="preserve">Art and Design Pillars </w:t>
                      </w:r>
                    </w:p>
                  </w:txbxContent>
                </v:textbox>
              </v:rect>
            </w:pict>
          </mc:Fallback>
        </mc:AlternateContent>
      </w:r>
      <w:r w:rsidR="0075382F">
        <w:rPr>
          <w:noProof/>
        </w:rPr>
        <w:drawing>
          <wp:inline distT="0" distB="0" distL="0" distR="0">
            <wp:extent cx="5731510" cy="31667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2C7D02.tmp"/>
                    <pic:cNvPicPr/>
                  </pic:nvPicPr>
                  <pic:blipFill>
                    <a:blip r:embed="rId12">
                      <a:extLst>
                        <a:ext uri="{28A0092B-C50C-407E-A947-70E740481C1C}">
                          <a14:useLocalDpi xmlns:a14="http://schemas.microsoft.com/office/drawing/2010/main" val="0"/>
                        </a:ext>
                      </a:extLst>
                    </a:blip>
                    <a:stretch>
                      <a:fillRect/>
                    </a:stretch>
                  </pic:blipFill>
                  <pic:spPr>
                    <a:xfrm>
                      <a:off x="0" y="0"/>
                      <a:ext cx="5731510" cy="3166745"/>
                    </a:xfrm>
                    <a:prstGeom prst="rect">
                      <a:avLst/>
                    </a:prstGeom>
                  </pic:spPr>
                </pic:pic>
              </a:graphicData>
            </a:graphic>
          </wp:inline>
        </w:drawing>
      </w:r>
      <w:r>
        <w:rPr>
          <w:noProof/>
        </w:rPr>
        <mc:AlternateContent>
          <mc:Choice Requires="wps">
            <w:drawing>
              <wp:anchor distT="45720" distB="45720" distL="114300" distR="114300" simplePos="0" relativeHeight="251668480" behindDoc="0" locked="0" layoutInCell="1" hidden="0" allowOverlap="1">
                <wp:simplePos x="0" y="0"/>
                <wp:positionH relativeFrom="column">
                  <wp:posOffset>7835900</wp:posOffset>
                </wp:positionH>
                <wp:positionV relativeFrom="paragraph">
                  <wp:posOffset>4706620</wp:posOffset>
                </wp:positionV>
                <wp:extent cx="1457325" cy="1507913"/>
                <wp:effectExtent l="0" t="0" r="0" b="0"/>
                <wp:wrapNone/>
                <wp:docPr id="255" name="Rectangle 255"/>
                <wp:cNvGraphicFramePr/>
                <a:graphic xmlns:a="http://schemas.openxmlformats.org/drawingml/2006/main">
                  <a:graphicData uri="http://schemas.microsoft.com/office/word/2010/wordprocessingShape">
                    <wps:wsp>
                      <wps:cNvSpPr/>
                      <wps:spPr>
                        <a:xfrm>
                          <a:off x="4622100" y="3030806"/>
                          <a:ext cx="1447800" cy="1498388"/>
                        </a:xfrm>
                        <a:prstGeom prst="rect">
                          <a:avLst/>
                        </a:prstGeom>
                        <a:solidFill>
                          <a:srgbClr val="FF9999"/>
                        </a:solidFill>
                        <a:ln w="9525" cap="flat" cmpd="sng">
                          <a:solidFill>
                            <a:srgbClr val="000000"/>
                          </a:solidFill>
                          <a:prstDash val="solid"/>
                          <a:miter lim="800000"/>
                          <a:headEnd type="none" w="sm" len="sm"/>
                          <a:tailEnd type="none" w="sm" len="sm"/>
                        </a:ln>
                      </wps:spPr>
                      <wps:txbx>
                        <w:txbxContent>
                          <w:p w:rsidR="00822E87" w:rsidRDefault="00822E87">
                            <w:pPr>
                              <w:spacing w:line="240" w:lineRule="auto"/>
                              <w:jc w:val="center"/>
                              <w:textDirection w:val="btLr"/>
                            </w:pPr>
                            <w:r>
                              <w:rPr>
                                <w:rFonts w:ascii="XCCW Joined 1a" w:eastAsia="XCCW Joined 1a" w:hAnsi="XCCW Joined 1a" w:cs="XCCW Joined 1a"/>
                                <w:color w:val="000000"/>
                              </w:rPr>
                              <w:t>Interests and talents</w:t>
                            </w:r>
                          </w:p>
                          <w:p w:rsidR="00822E87" w:rsidRDefault="00822E87">
                            <w:pPr>
                              <w:spacing w:line="240" w:lineRule="auto"/>
                              <w:jc w:val="center"/>
                              <w:textDirection w:val="btLr"/>
                            </w:pPr>
                            <w:r>
                              <w:rPr>
                                <w:rFonts w:ascii="XCCW Joined 1a" w:eastAsia="XCCW Joined 1a" w:hAnsi="XCCW Joined 1a" w:cs="XCCW Joined 1a"/>
                                <w:color w:val="000000"/>
                              </w:rPr>
                              <w:t>Broader Development</w:t>
                            </w:r>
                          </w:p>
                          <w:p w:rsidR="00822E87" w:rsidRDefault="00822E87">
                            <w:pPr>
                              <w:spacing w:line="240" w:lineRule="auto"/>
                              <w:jc w:val="center"/>
                              <w:textDirection w:val="btLr"/>
                            </w:pPr>
                            <w:r>
                              <w:rPr>
                                <w:rFonts w:ascii="XCCW Joined 1a" w:eastAsia="XCCW Joined 1a" w:hAnsi="XCCW Joined 1a" w:cs="XCCW Joined 1a"/>
                                <w:color w:val="000000"/>
                              </w:rPr>
                              <w:t xml:space="preserve">Voice </w:t>
                            </w:r>
                          </w:p>
                        </w:txbxContent>
                      </wps:txbx>
                      <wps:bodyPr spcFirstLastPara="1" wrap="square" lIns="91425" tIns="45700" rIns="91425" bIns="45700" anchor="t" anchorCtr="0">
                        <a:noAutofit/>
                      </wps:bodyPr>
                    </wps:wsp>
                  </a:graphicData>
                </a:graphic>
              </wp:anchor>
            </w:drawing>
          </mc:Choice>
          <mc:Fallback>
            <w:pict>
              <v:rect id="Rectangle 255" o:spid="_x0000_s1027" style="position:absolute;margin-left:617pt;margin-top:370.6pt;width:114.75pt;height:118.7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" fillcolor="#f99">
                <v:stroke startarrowwidth="narrow" startarrowlength="short" endarrowwidth="narrow" endarrowlength="short"/>
                <v:textbox inset="2.53958mm,1.2694mm,2.53958mm,1.2694mm">
                  <w:txbxContent>
                    <w:p w:rsidR="00822E87" w:rsidRDefault="00822E87">
                      <w:pPr>
                        <w:spacing w:line="240" w:lineRule="auto"/>
                        <w:jc w:val="center"/>
                        <w:textDirection w:val="btLr"/>
                      </w:pPr>
                      <w:r>
                        <w:rPr>
                          <w:rFonts w:ascii="XCCW Joined 1a" w:eastAsia="XCCW Joined 1a" w:hAnsi="XCCW Joined 1a" w:cs="XCCW Joined 1a"/>
                          <w:color w:val="000000"/>
                        </w:rPr>
                        <w:t>Interests and talents</w:t>
                      </w:r>
                    </w:p>
                    <w:p w:rsidR="00822E87" w:rsidRDefault="00822E87">
                      <w:pPr>
                        <w:spacing w:line="240" w:lineRule="auto"/>
                        <w:jc w:val="center"/>
                        <w:textDirection w:val="btLr"/>
                      </w:pPr>
                      <w:r>
                        <w:rPr>
                          <w:rFonts w:ascii="XCCW Joined 1a" w:eastAsia="XCCW Joined 1a" w:hAnsi="XCCW Joined 1a" w:cs="XCCW Joined 1a"/>
                          <w:color w:val="000000"/>
                        </w:rPr>
                        <w:t>Broader Development</w:t>
                      </w:r>
                    </w:p>
                    <w:p w:rsidR="00822E87" w:rsidRDefault="00822E87">
                      <w:pPr>
                        <w:spacing w:line="240" w:lineRule="auto"/>
                        <w:jc w:val="center"/>
                        <w:textDirection w:val="btLr"/>
                      </w:pPr>
                      <w:r>
                        <w:rPr>
                          <w:rFonts w:ascii="XCCW Joined 1a" w:eastAsia="XCCW Joined 1a" w:hAnsi="XCCW Joined 1a" w:cs="XCCW Joined 1a"/>
                          <w:color w:val="000000"/>
                        </w:rPr>
                        <w:t xml:space="preserve">Voice </w:t>
                      </w: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simplePos x="0" y="0"/>
                <wp:positionH relativeFrom="column">
                  <wp:posOffset>7823200</wp:posOffset>
                </wp:positionH>
                <wp:positionV relativeFrom="paragraph">
                  <wp:posOffset>228600</wp:posOffset>
                </wp:positionV>
                <wp:extent cx="1323768" cy="156633"/>
                <wp:effectExtent l="0" t="0" r="0" b="0"/>
                <wp:wrapNone/>
                <wp:docPr id="270" name="Left Arrow 270"/>
                <wp:cNvGraphicFramePr/>
                <a:graphic xmlns:a="http://schemas.openxmlformats.org/drawingml/2006/main">
                  <a:graphicData uri="http://schemas.microsoft.com/office/word/2010/wordprocessingShape">
                    <wps:wsp>
                      <wps:cNvSpPr/>
                      <wps:spPr>
                        <a:xfrm flipH="1">
                          <a:off x="4690466" y="3708034"/>
                          <a:ext cx="1311068" cy="143933"/>
                        </a:xfrm>
                        <a:prstGeom prst="leftArrow">
                          <a:avLst>
                            <a:gd name="adj1" fmla="val 50000"/>
                            <a:gd name="adj2" fmla="val 50000"/>
                          </a:avLst>
                        </a:prstGeom>
                        <a:solidFill>
                          <a:srgbClr val="CC00CC"/>
                        </a:solidFill>
                        <a:ln w="12700" cap="flat" cmpd="sng">
                          <a:solidFill>
                            <a:srgbClr val="42719B"/>
                          </a:solidFill>
                          <a:prstDash val="solid"/>
                          <a:miter lim="800000"/>
                          <a:headEnd type="none" w="sm" len="sm"/>
                          <a:tailEnd type="none" w="sm" len="sm"/>
                        </a:ln>
                      </wps:spPr>
                      <wps:txbx>
                        <w:txbxContent>
                          <w:p w:rsidR="00822E87" w:rsidRDefault="00822E8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70" o:spid="_x0000_s1028" type="#_x0000_t66" style="position:absolute;margin-left:616pt;margin-top:18pt;width:104.25pt;height:12.35pt;flip:x;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" adj="1186" fillcolor="#c0c" strokecolor="#42719b" strokeweight="1pt">
                <v:stroke startarrowwidth="narrow" startarrowlength="short" endarrowwidth="narrow" endarrowlength="short"/>
                <v:textbox inset="2.53958mm,2.53958mm,2.53958mm,2.53958mm">
                  <w:txbxContent>
                    <w:p w:rsidR="00822E87" w:rsidRDefault="00822E87">
                      <w:pPr>
                        <w:spacing w:after="0" w:line="240" w:lineRule="auto"/>
                        <w:textDirection w:val="btLr"/>
                      </w:pPr>
                    </w:p>
                  </w:txbxContent>
                </v:textbox>
              </v:shape>
            </w:pict>
          </mc:Fallback>
        </mc:AlternateContent>
      </w:r>
    </w:p>
    <w:p w:rsidR="005A3CF7" w:rsidRDefault="008D49CB">
      <w:pPr>
        <w:rPr>
          <w:rFonts w:ascii="XCCW Joined 1a" w:eastAsia="XCCW Joined 1a" w:hAnsi="XCCW Joined 1a" w:cs="XCCW Joined 1a"/>
          <w:b/>
          <w:sz w:val="32"/>
          <w:szCs w:val="32"/>
          <w:u w:val="single"/>
        </w:rPr>
      </w:pPr>
      <w:r>
        <w:rPr>
          <w:rFonts w:ascii="XCCW Joined 1a" w:eastAsia="XCCW Joined 1a" w:hAnsi="XCCW Joined 1a" w:cs="XCCW Joined 1a"/>
          <w:b/>
          <w:sz w:val="32"/>
          <w:szCs w:val="32"/>
          <w:u w:val="single"/>
        </w:rPr>
        <w:lastRenderedPageBreak/>
        <w:t>Our</w:t>
      </w:r>
      <w:r w:rsidR="008332E3">
        <w:rPr>
          <w:rFonts w:ascii="XCCW Joined 1a" w:eastAsia="XCCW Joined 1a" w:hAnsi="XCCW Joined 1a" w:cs="XCCW Joined 1a"/>
          <w:b/>
          <w:sz w:val="32"/>
          <w:szCs w:val="32"/>
          <w:u w:val="single"/>
        </w:rPr>
        <w:t xml:space="preserve"> Vision </w:t>
      </w:r>
    </w:p>
    <w:p w:rsidR="005A3CF7" w:rsidRDefault="008332E3">
      <w:pPr>
        <w:rPr>
          <w:rFonts w:ascii="XCCW Joined 1a" w:eastAsia="XCCW Joined 1a" w:hAnsi="XCCW Joined 1a" w:cs="XCCW Joined 1a"/>
          <w:sz w:val="24"/>
          <w:szCs w:val="24"/>
        </w:rPr>
      </w:pPr>
      <w:r>
        <w:rPr>
          <w:rFonts w:ascii="XCCW Joined 1a" w:eastAsia="XCCW Joined 1a" w:hAnsi="XCCW Joined 1a" w:cs="XCCW Joined 1a"/>
          <w:sz w:val="24"/>
          <w:szCs w:val="24"/>
        </w:rPr>
        <w:t xml:space="preserve">At Westwood and Grove Primary </w:t>
      </w:r>
      <w:proofErr w:type="gramStart"/>
      <w:r>
        <w:rPr>
          <w:rFonts w:ascii="XCCW Joined 1a" w:eastAsia="XCCW Joined 1a" w:hAnsi="XCCW Joined 1a" w:cs="XCCW Joined 1a"/>
          <w:sz w:val="24"/>
          <w:szCs w:val="24"/>
        </w:rPr>
        <w:t>schools</w:t>
      </w:r>
      <w:proofErr w:type="gramEnd"/>
      <w:r>
        <w:rPr>
          <w:rFonts w:ascii="XCCW Joined 1a" w:eastAsia="XCCW Joined 1a" w:hAnsi="XCCW Joined 1a" w:cs="XCCW Joined 1a"/>
          <w:sz w:val="24"/>
          <w:szCs w:val="24"/>
        </w:rPr>
        <w:t xml:space="preserve"> we value Art and Design and the opportunities that it provides for our children to be creative and to express themselves. This is a key part of the children’s entitlement to a broad and balanced curriculum. We have carefully designed and structured our art curriculum to ensure children develop the knowledge and skills needed to be successful artists. </w:t>
      </w:r>
    </w:p>
    <w:p w:rsidR="005A3CF7" w:rsidRDefault="005A3CF7">
      <w:pPr>
        <w:rPr>
          <w:rFonts w:ascii="XCCW Joined 1a" w:eastAsia="XCCW Joined 1a" w:hAnsi="XCCW Joined 1a" w:cs="XCCW Joined 1a"/>
          <w:sz w:val="24"/>
          <w:szCs w:val="24"/>
        </w:rPr>
      </w:pPr>
    </w:p>
    <w:p w:rsidR="005A3CF7" w:rsidRDefault="008332E3">
      <w:pPr>
        <w:rPr>
          <w:rFonts w:ascii="XCCW Joined 1a" w:eastAsia="XCCW Joined 1a" w:hAnsi="XCCW Joined 1a" w:cs="XCCW Joined 1a"/>
          <w:sz w:val="24"/>
          <w:szCs w:val="24"/>
        </w:rPr>
      </w:pPr>
      <w:r>
        <w:rPr>
          <w:rFonts w:ascii="XCCW Joined 1a" w:eastAsia="XCCW Joined 1a" w:hAnsi="XCCW Joined 1a" w:cs="XCCW Joined 1a"/>
          <w:sz w:val="24"/>
          <w:szCs w:val="24"/>
        </w:rPr>
        <w:t xml:space="preserve">Children </w:t>
      </w:r>
      <w:proofErr w:type="gramStart"/>
      <w:r>
        <w:rPr>
          <w:rFonts w:ascii="XCCW Joined 1a" w:eastAsia="XCCW Joined 1a" w:hAnsi="XCCW Joined 1a" w:cs="XCCW Joined 1a"/>
          <w:sz w:val="24"/>
          <w:szCs w:val="24"/>
        </w:rPr>
        <w:t>will be given</w:t>
      </w:r>
      <w:proofErr w:type="gramEnd"/>
      <w:r>
        <w:rPr>
          <w:rFonts w:ascii="XCCW Joined 1a" w:eastAsia="XCCW Joined 1a" w:hAnsi="XCCW Joined 1a" w:cs="XCCW Joined 1a"/>
          <w:sz w:val="24"/>
          <w:szCs w:val="24"/>
        </w:rPr>
        <w:t xml:space="preserve"> a range of experiences including; drawing, painting, printmaking, collage, textiles and 3D. The art curriculum </w:t>
      </w:r>
      <w:proofErr w:type="gramStart"/>
      <w:r>
        <w:rPr>
          <w:rFonts w:ascii="XCCW Joined 1a" w:eastAsia="XCCW Joined 1a" w:hAnsi="XCCW Joined 1a" w:cs="XCCW Joined 1a"/>
          <w:sz w:val="24"/>
          <w:szCs w:val="24"/>
        </w:rPr>
        <w:t>has been structured</w:t>
      </w:r>
      <w:proofErr w:type="gramEnd"/>
      <w:r>
        <w:rPr>
          <w:rFonts w:ascii="XCCW Joined 1a" w:eastAsia="XCCW Joined 1a" w:hAnsi="XCCW Joined 1a" w:cs="XCCW Joined 1a"/>
          <w:sz w:val="24"/>
          <w:szCs w:val="24"/>
        </w:rPr>
        <w:t xml:space="preserve"> to support children to be able to think critically and develop a more rigorous understanding of art and design. As children progress through the school, the art curriculum allows them to build upon prior knowledge and skills, giving them opportunities to apply them to a new context. In order to prepare them for their future art teaching will also support the children to develop key learning behaviours: resilience, risk taking, resourcefulness, relationships and reflection.</w:t>
      </w:r>
    </w:p>
    <w:p w:rsidR="005A3CF7" w:rsidRDefault="005A3CF7">
      <w:pPr>
        <w:rPr>
          <w:rFonts w:ascii="XCCW Joined 1a" w:eastAsia="XCCW Joined 1a" w:hAnsi="XCCW Joined 1a" w:cs="XCCW Joined 1a"/>
          <w:sz w:val="24"/>
          <w:szCs w:val="24"/>
        </w:rPr>
      </w:pPr>
    </w:p>
    <w:p w:rsidR="005A3CF7" w:rsidRDefault="008332E3">
      <w:pPr>
        <w:rPr>
          <w:rFonts w:ascii="XCCW Joined 1a" w:eastAsia="XCCW Joined 1a" w:hAnsi="XCCW Joined 1a" w:cs="XCCW Joined 1a"/>
          <w:sz w:val="24"/>
          <w:szCs w:val="24"/>
        </w:rPr>
      </w:pPr>
      <w:r>
        <w:rPr>
          <w:rFonts w:ascii="XCCW Joined 1a" w:eastAsia="XCCW Joined 1a" w:hAnsi="XCCW Joined 1a" w:cs="XCCW Joined 1a"/>
          <w:sz w:val="24"/>
          <w:szCs w:val="24"/>
        </w:rPr>
        <w:t xml:space="preserve">Through hands on experiences we aim to create a love of art in which children as artists are inspired by famous artists, have opportunities to develop techniques using a range of mediums and can talk about their work. At Westwood and Grove Primary </w:t>
      </w:r>
      <w:proofErr w:type="gramStart"/>
      <w:r>
        <w:rPr>
          <w:rFonts w:ascii="XCCW Joined 1a" w:eastAsia="XCCW Joined 1a" w:hAnsi="XCCW Joined 1a" w:cs="XCCW Joined 1a"/>
          <w:sz w:val="24"/>
          <w:szCs w:val="24"/>
        </w:rPr>
        <w:t>schools</w:t>
      </w:r>
      <w:proofErr w:type="gramEnd"/>
      <w:r>
        <w:rPr>
          <w:rFonts w:ascii="XCCW Joined 1a" w:eastAsia="XCCW Joined 1a" w:hAnsi="XCCW Joined 1a" w:cs="XCCW Joined 1a"/>
          <w:sz w:val="24"/>
          <w:szCs w:val="24"/>
        </w:rPr>
        <w:t xml:space="preserve"> we aim for children to leave Year 6 with the knowledge, skills and a love of art which will enable them to creative individuals as they grow. </w:t>
      </w:r>
    </w:p>
    <w:p w:rsidR="005A3CF7" w:rsidRDefault="005A3CF7">
      <w:pPr>
        <w:rPr>
          <w:rFonts w:ascii="XCCW Joined 1a" w:eastAsia="XCCW Joined 1a" w:hAnsi="XCCW Joined 1a" w:cs="XCCW Joined 1a"/>
          <w:sz w:val="24"/>
          <w:szCs w:val="24"/>
        </w:rPr>
      </w:pPr>
    </w:p>
    <w:p w:rsidR="005A3CF7" w:rsidRDefault="005A3CF7">
      <w:pPr>
        <w:rPr>
          <w:rFonts w:ascii="XCCW Joined 1a" w:eastAsia="XCCW Joined 1a" w:hAnsi="XCCW Joined 1a" w:cs="XCCW Joined 1a"/>
          <w:sz w:val="24"/>
          <w:szCs w:val="24"/>
        </w:rPr>
      </w:pPr>
    </w:p>
    <w:p w:rsidR="005A3CF7" w:rsidRDefault="005A3CF7">
      <w:pPr>
        <w:rPr>
          <w:rFonts w:ascii="XCCW Joined 1a" w:eastAsia="XCCW Joined 1a" w:hAnsi="XCCW Joined 1a" w:cs="XCCW Joined 1a"/>
          <w:sz w:val="32"/>
          <w:szCs w:val="32"/>
        </w:rPr>
      </w:pPr>
    </w:p>
    <w:p w:rsidR="005A3CF7" w:rsidRDefault="0075382F">
      <w:pPr>
        <w:jc w:val="center"/>
        <w:rPr>
          <w:rFonts w:ascii="XCCW Joined 1a" w:eastAsia="XCCW Joined 1a" w:hAnsi="XCCW Joined 1a" w:cs="XCCW Joined 1a"/>
          <w:b/>
          <w:sz w:val="32"/>
          <w:szCs w:val="32"/>
          <w:u w:val="single"/>
        </w:rPr>
      </w:pPr>
      <w:r>
        <w:rPr>
          <w:rFonts w:ascii="XCCW Joined 1a" w:eastAsia="XCCW Joined 1a" w:hAnsi="XCCW Joined 1a" w:cs="XCCW Joined 1a"/>
          <w:b/>
          <w:sz w:val="32"/>
          <w:szCs w:val="32"/>
          <w:u w:val="single"/>
        </w:rPr>
        <w:lastRenderedPageBreak/>
        <w:t>Expectation for teaching Art and Design</w:t>
      </w:r>
    </w:p>
    <w:p w:rsidR="005A3CF7" w:rsidRDefault="005A3CF7" w:rsidP="0075382F">
      <w:pPr>
        <w:rPr>
          <w:rFonts w:ascii="XCCW Joined 1a" w:eastAsia="XCCW Joined 1a" w:hAnsi="XCCW Joined 1a" w:cs="XCCW Joined 1a"/>
          <w:b/>
          <w:sz w:val="32"/>
          <w:szCs w:val="32"/>
          <w:u w:val="single"/>
        </w:rPr>
      </w:pPr>
    </w:p>
    <w:p w:rsidR="005A3CF7" w:rsidRDefault="008332E3">
      <w:pPr>
        <w:numPr>
          <w:ilvl w:val="0"/>
          <w:numId w:val="9"/>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 xml:space="preserve">Staff to foster a love of the Arts which include art appreciation and practical activities </w:t>
      </w:r>
    </w:p>
    <w:p w:rsidR="0075382F" w:rsidRDefault="0075382F">
      <w:pPr>
        <w:numPr>
          <w:ilvl w:val="0"/>
          <w:numId w:val="9"/>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Children to be immersed into an artist and their work</w:t>
      </w:r>
    </w:p>
    <w:p w:rsidR="005A3CF7" w:rsidRDefault="008332E3">
      <w:pPr>
        <w:numPr>
          <w:ilvl w:val="0"/>
          <w:numId w:val="9"/>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 xml:space="preserve">Long term plans are followed </w:t>
      </w:r>
    </w:p>
    <w:p w:rsidR="005A3CF7" w:rsidRDefault="008332E3">
      <w:pPr>
        <w:numPr>
          <w:ilvl w:val="0"/>
          <w:numId w:val="9"/>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Plans are annotated, differentiated and personalised</w:t>
      </w:r>
    </w:p>
    <w:p w:rsidR="005A3CF7" w:rsidRDefault="0075382F">
      <w:pPr>
        <w:numPr>
          <w:ilvl w:val="0"/>
          <w:numId w:val="9"/>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T</w:t>
      </w:r>
      <w:r w:rsidR="008332E3">
        <w:rPr>
          <w:rFonts w:ascii="XCCW Joined 1a" w:eastAsia="XCCW Joined 1a" w:hAnsi="XCCW Joined 1a" w:cs="XCCW Joined 1a"/>
          <w:color w:val="000000"/>
          <w:sz w:val="24"/>
          <w:szCs w:val="24"/>
        </w:rPr>
        <w:t>aught on a half termly basis</w:t>
      </w:r>
    </w:p>
    <w:p w:rsidR="005A3CF7" w:rsidRDefault="008332E3">
      <w:pPr>
        <w:numPr>
          <w:ilvl w:val="0"/>
          <w:numId w:val="9"/>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Over a two yearly cycle children will experience a variety of arts which focuses on learning new skills and knowledge</w:t>
      </w:r>
    </w:p>
    <w:p w:rsidR="005A3CF7" w:rsidRDefault="008332E3">
      <w:pPr>
        <w:numPr>
          <w:ilvl w:val="0"/>
          <w:numId w:val="9"/>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Formative assessment is used to move children’s learning forward during the lesson and to develop next steps</w:t>
      </w:r>
    </w:p>
    <w:p w:rsidR="005A3CF7" w:rsidRDefault="00D645B2">
      <w:pPr>
        <w:numPr>
          <w:ilvl w:val="0"/>
          <w:numId w:val="9"/>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Sonar</w:t>
      </w:r>
      <w:r w:rsidR="008332E3">
        <w:rPr>
          <w:rFonts w:ascii="XCCW Joined 1a" w:eastAsia="XCCW Joined 1a" w:hAnsi="XCCW Joined 1a" w:cs="XCCW Joined 1a"/>
          <w:color w:val="000000"/>
          <w:sz w:val="24"/>
          <w:szCs w:val="24"/>
        </w:rPr>
        <w:t xml:space="preserve"> is completed on a termly basis and data is used to identify gaps/trends/focus groups </w:t>
      </w:r>
    </w:p>
    <w:p w:rsidR="005A3CF7" w:rsidRDefault="005A3CF7">
      <w:pPr>
        <w:pBdr>
          <w:top w:val="nil"/>
          <w:left w:val="nil"/>
          <w:bottom w:val="nil"/>
          <w:right w:val="nil"/>
          <w:between w:val="nil"/>
        </w:pBdr>
        <w:spacing w:line="276" w:lineRule="auto"/>
        <w:ind w:left="720"/>
        <w:rPr>
          <w:rFonts w:ascii="XCCW Joined 1a" w:eastAsia="XCCW Joined 1a" w:hAnsi="XCCW Joined 1a" w:cs="XCCW Joined 1a"/>
          <w:color w:val="000000"/>
          <w:sz w:val="24"/>
          <w:szCs w:val="24"/>
        </w:rPr>
      </w:pPr>
    </w:p>
    <w:p w:rsidR="005A3CF7" w:rsidRDefault="008332E3" w:rsidP="0075382F">
      <w:pPr>
        <w:rPr>
          <w:rFonts w:ascii="XCCW Joined 1a" w:eastAsia="XCCW Joined 1a" w:hAnsi="XCCW Joined 1a" w:cs="XCCW Joined 1a"/>
          <w:b/>
          <w:sz w:val="24"/>
          <w:szCs w:val="24"/>
          <w:u w:val="single"/>
        </w:rPr>
      </w:pPr>
      <w:r>
        <w:rPr>
          <w:rFonts w:ascii="XCCW Joined 1a" w:eastAsia="XCCW Joined 1a" w:hAnsi="XCCW Joined 1a" w:cs="XCCW Joined 1a"/>
          <w:b/>
          <w:sz w:val="24"/>
          <w:szCs w:val="24"/>
          <w:u w:val="single"/>
        </w:rPr>
        <w:t xml:space="preserve">Requirements for teaching </w:t>
      </w:r>
      <w:r w:rsidR="0075382F">
        <w:rPr>
          <w:rFonts w:ascii="XCCW Joined 1a" w:eastAsia="XCCW Joined 1a" w:hAnsi="XCCW Joined 1a" w:cs="XCCW Joined 1a"/>
          <w:b/>
          <w:sz w:val="24"/>
          <w:szCs w:val="24"/>
          <w:u w:val="single"/>
        </w:rPr>
        <w:t>Art</w:t>
      </w:r>
    </w:p>
    <w:p w:rsidR="005A3CF7" w:rsidRDefault="008332E3">
      <w:pPr>
        <w:numPr>
          <w:ilvl w:val="0"/>
          <w:numId w:val="10"/>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All unit</w:t>
      </w:r>
      <w:r w:rsidR="008D49CB">
        <w:rPr>
          <w:rFonts w:ascii="XCCW Joined 1a" w:eastAsia="XCCW Joined 1a" w:hAnsi="XCCW Joined 1a" w:cs="XCCW Joined 1a"/>
          <w:color w:val="000000"/>
          <w:sz w:val="24"/>
          <w:szCs w:val="24"/>
        </w:rPr>
        <w:t>s in books to have a front page.</w:t>
      </w:r>
    </w:p>
    <w:p w:rsidR="005A3CF7" w:rsidRDefault="008332E3">
      <w:pPr>
        <w:numPr>
          <w:ilvl w:val="0"/>
          <w:numId w:val="10"/>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All work</w:t>
      </w:r>
      <w:r w:rsidR="0075382F">
        <w:rPr>
          <w:rFonts w:ascii="XCCW Joined 1a" w:eastAsia="XCCW Joined 1a" w:hAnsi="XCCW Joined 1a" w:cs="XCCW Joined 1a"/>
          <w:color w:val="000000"/>
          <w:sz w:val="24"/>
          <w:szCs w:val="24"/>
        </w:rPr>
        <w:t xml:space="preserve"> to have a </w:t>
      </w:r>
      <w:r w:rsidR="0000251B">
        <w:rPr>
          <w:rFonts w:ascii="XCCW Joined 1a" w:eastAsia="XCCW Joined 1a" w:hAnsi="XCCW Joined 1a" w:cs="XCCW Joined 1a"/>
          <w:color w:val="000000"/>
          <w:sz w:val="24"/>
          <w:szCs w:val="24"/>
        </w:rPr>
        <w:t xml:space="preserve">knowledge and skills </w:t>
      </w:r>
      <w:r w:rsidR="0075382F">
        <w:rPr>
          <w:rFonts w:ascii="XCCW Joined 1a" w:eastAsia="XCCW Joined 1a" w:hAnsi="XCCW Joined 1a" w:cs="XCCW Joined 1a"/>
          <w:color w:val="000000"/>
          <w:sz w:val="24"/>
          <w:szCs w:val="24"/>
        </w:rPr>
        <w:t>LO which includes  BA</w:t>
      </w:r>
      <w:r>
        <w:rPr>
          <w:rFonts w:ascii="XCCW Joined 1a" w:eastAsia="XCCW Joined 1a" w:hAnsi="XCCW Joined 1a" w:cs="XCCW Joined 1a"/>
          <w:color w:val="000000"/>
          <w:sz w:val="24"/>
          <w:szCs w:val="24"/>
        </w:rPr>
        <w:t>E</w:t>
      </w:r>
    </w:p>
    <w:p w:rsidR="005A3CF7" w:rsidRDefault="0075382F">
      <w:pPr>
        <w:numPr>
          <w:ilvl w:val="0"/>
          <w:numId w:val="10"/>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Work to be code marked using B</w:t>
      </w:r>
      <w:r w:rsidR="008332E3">
        <w:rPr>
          <w:rFonts w:ascii="XCCW Joined 1a" w:eastAsia="XCCW Joined 1a" w:hAnsi="XCCW Joined 1a" w:cs="XCCW Joined 1a"/>
          <w:color w:val="000000"/>
          <w:sz w:val="24"/>
          <w:szCs w:val="24"/>
        </w:rPr>
        <w:t xml:space="preserve"> A E by children and staff</w:t>
      </w:r>
    </w:p>
    <w:p w:rsidR="005A3CF7" w:rsidRDefault="008332E3">
      <w:pPr>
        <w:numPr>
          <w:ilvl w:val="0"/>
          <w:numId w:val="10"/>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 xml:space="preserve">When code marking include </w:t>
      </w:r>
      <w:proofErr w:type="gramStart"/>
      <w:r>
        <w:rPr>
          <w:rFonts w:ascii="XCCW Joined 1a" w:eastAsia="XCCW Joined 1a" w:hAnsi="XCCW Joined 1a" w:cs="XCCW Joined 1a"/>
          <w:color w:val="000000"/>
          <w:sz w:val="24"/>
          <w:szCs w:val="24"/>
        </w:rPr>
        <w:t>whether children worked I, SH or H.</w:t>
      </w:r>
      <w:proofErr w:type="gramEnd"/>
      <w:r>
        <w:rPr>
          <w:rFonts w:ascii="XCCW Joined 1a" w:eastAsia="XCCW Joined 1a" w:hAnsi="XCCW Joined 1a" w:cs="XCCW Joined 1a"/>
          <w:color w:val="000000"/>
          <w:sz w:val="24"/>
          <w:szCs w:val="24"/>
        </w:rPr>
        <w:t xml:space="preserve"> </w:t>
      </w:r>
    </w:p>
    <w:p w:rsidR="005A3CF7" w:rsidRDefault="008332E3">
      <w:pPr>
        <w:numPr>
          <w:ilvl w:val="0"/>
          <w:numId w:val="10"/>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 xml:space="preserve">Use self and peer assessment for children’s reflections. This can be on post it notes. EG. What went well, what they could </w:t>
      </w:r>
      <w:proofErr w:type="gramStart"/>
      <w:r>
        <w:rPr>
          <w:rFonts w:ascii="XCCW Joined 1a" w:eastAsia="XCCW Joined 1a" w:hAnsi="XCCW Joined 1a" w:cs="XCCW Joined 1a"/>
          <w:color w:val="000000"/>
          <w:sz w:val="24"/>
          <w:szCs w:val="24"/>
        </w:rPr>
        <w:t>improve.</w:t>
      </w:r>
      <w:proofErr w:type="gramEnd"/>
    </w:p>
    <w:p w:rsidR="005A3CF7" w:rsidRDefault="008332E3">
      <w:pPr>
        <w:numPr>
          <w:ilvl w:val="0"/>
          <w:numId w:val="10"/>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lastRenderedPageBreak/>
        <w:t>W</w:t>
      </w:r>
      <w:r w:rsidR="0000251B">
        <w:rPr>
          <w:rFonts w:ascii="XCCW Joined 1a" w:eastAsia="XCCW Joined 1a" w:hAnsi="XCCW Joined 1a" w:cs="XCCW Joined 1a"/>
          <w:color w:val="000000"/>
          <w:sz w:val="24"/>
          <w:szCs w:val="24"/>
        </w:rPr>
        <w:t xml:space="preserve">here possible, work straight into </w:t>
      </w:r>
      <w:proofErr w:type="gramStart"/>
      <w:r w:rsidR="0000251B">
        <w:rPr>
          <w:rFonts w:ascii="XCCW Joined 1a" w:eastAsia="XCCW Joined 1a" w:hAnsi="XCCW Joined 1a" w:cs="XCCW Joined 1a"/>
          <w:color w:val="000000"/>
          <w:sz w:val="24"/>
          <w:szCs w:val="24"/>
        </w:rPr>
        <w:t>sketch books</w:t>
      </w:r>
      <w:proofErr w:type="gramEnd"/>
      <w:r w:rsidR="0000251B">
        <w:rPr>
          <w:rFonts w:ascii="XCCW Joined 1a" w:eastAsia="XCCW Joined 1a" w:hAnsi="XCCW Joined 1a" w:cs="XCCW Joined 1a"/>
          <w:color w:val="000000"/>
          <w:sz w:val="24"/>
          <w:szCs w:val="24"/>
        </w:rPr>
        <w:t xml:space="preserve">. If working on paper, work to </w:t>
      </w:r>
      <w:proofErr w:type="gramStart"/>
      <w:r w:rsidR="0000251B">
        <w:rPr>
          <w:rFonts w:ascii="XCCW Joined 1a" w:eastAsia="XCCW Joined 1a" w:hAnsi="XCCW Joined 1a" w:cs="XCCW Joined 1a"/>
          <w:color w:val="000000"/>
          <w:sz w:val="24"/>
          <w:szCs w:val="24"/>
        </w:rPr>
        <w:t>be trimmed</w:t>
      </w:r>
      <w:proofErr w:type="gramEnd"/>
      <w:r w:rsidR="0000251B">
        <w:rPr>
          <w:rFonts w:ascii="XCCW Joined 1a" w:eastAsia="XCCW Joined 1a" w:hAnsi="XCCW Joined 1a" w:cs="XCCW Joined 1a"/>
          <w:color w:val="000000"/>
          <w:sz w:val="24"/>
          <w:szCs w:val="24"/>
        </w:rPr>
        <w:t xml:space="preserve"> before being stuck in.</w:t>
      </w:r>
    </w:p>
    <w:p w:rsidR="005A3CF7" w:rsidRDefault="008332E3" w:rsidP="00822E87">
      <w:pPr>
        <w:numPr>
          <w:ilvl w:val="0"/>
          <w:numId w:val="10"/>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 xml:space="preserve">Equipment and resources are used responsibly and </w:t>
      </w:r>
      <w:r w:rsidR="00822E87">
        <w:rPr>
          <w:rFonts w:ascii="XCCW Joined 1a" w:eastAsia="XCCW Joined 1a" w:hAnsi="XCCW Joined 1a" w:cs="XCCW Joined 1a"/>
          <w:color w:val="000000"/>
          <w:sz w:val="24"/>
          <w:szCs w:val="24"/>
        </w:rPr>
        <w:t>are developmentally appropriate</w:t>
      </w:r>
    </w:p>
    <w:p w:rsidR="0000251B" w:rsidRPr="00822E87" w:rsidRDefault="0000251B" w:rsidP="00822E87">
      <w:pPr>
        <w:numPr>
          <w:ilvl w:val="0"/>
          <w:numId w:val="10"/>
        </w:numPr>
        <w:pBdr>
          <w:top w:val="nil"/>
          <w:left w:val="nil"/>
          <w:bottom w:val="nil"/>
          <w:right w:val="nil"/>
          <w:between w:val="nil"/>
        </w:pBdr>
        <w:spacing w:after="0" w:line="276" w:lineRule="auto"/>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Where possible allow children to choose resources, size/colour of paper etc.</w:t>
      </w:r>
    </w:p>
    <w:p w:rsidR="005A3CF7" w:rsidRDefault="005A3CF7">
      <w:pPr>
        <w:pBdr>
          <w:top w:val="nil"/>
          <w:left w:val="nil"/>
          <w:bottom w:val="nil"/>
          <w:right w:val="nil"/>
          <w:between w:val="nil"/>
        </w:pBdr>
        <w:ind w:left="720"/>
        <w:rPr>
          <w:rFonts w:ascii="XCCW Joined 1a" w:eastAsia="XCCW Joined 1a" w:hAnsi="XCCW Joined 1a" w:cs="XCCW Joined 1a"/>
          <w:color w:val="000000"/>
          <w:sz w:val="24"/>
          <w:szCs w:val="24"/>
        </w:rPr>
      </w:pPr>
    </w:p>
    <w:p w:rsidR="005A3CF7" w:rsidRDefault="008332E3">
      <w:pPr>
        <w:rPr>
          <w:rFonts w:ascii="XCCW Joined 1a" w:eastAsia="XCCW Joined 1a" w:hAnsi="XCCW Joined 1a" w:cs="XCCW Joined 1a"/>
          <w:b/>
          <w:sz w:val="24"/>
          <w:szCs w:val="24"/>
        </w:rPr>
      </w:pPr>
      <w:r>
        <w:rPr>
          <w:rFonts w:ascii="XCCW Joined 1a" w:eastAsia="XCCW Joined 1a" w:hAnsi="XCCW Joined 1a" w:cs="XCCW Joined 1a"/>
          <w:b/>
          <w:sz w:val="24"/>
          <w:szCs w:val="24"/>
        </w:rPr>
        <w:t xml:space="preserve">Photos </w:t>
      </w:r>
    </w:p>
    <w:p w:rsidR="005A3CF7" w:rsidRDefault="008332E3">
      <w:pPr>
        <w:numPr>
          <w:ilvl w:val="0"/>
          <w:numId w:val="1"/>
        </w:numPr>
        <w:pBdr>
          <w:top w:val="nil"/>
          <w:left w:val="nil"/>
          <w:bottom w:val="nil"/>
          <w:right w:val="nil"/>
          <w:between w:val="nil"/>
        </w:pBdr>
        <w:spacing w:after="0"/>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 xml:space="preserve">General photos to </w:t>
      </w:r>
      <w:proofErr w:type="gramStart"/>
      <w:r>
        <w:rPr>
          <w:rFonts w:ascii="XCCW Joined 1a" w:eastAsia="XCCW Joined 1a" w:hAnsi="XCCW Joined 1a" w:cs="XCCW Joined 1a"/>
          <w:color w:val="000000"/>
          <w:sz w:val="24"/>
          <w:szCs w:val="24"/>
        </w:rPr>
        <w:t>be used</w:t>
      </w:r>
      <w:proofErr w:type="gramEnd"/>
      <w:r>
        <w:rPr>
          <w:rFonts w:ascii="XCCW Joined 1a" w:eastAsia="XCCW Joined 1a" w:hAnsi="XCCW Joined 1a" w:cs="XCCW Joined 1a"/>
          <w:color w:val="000000"/>
          <w:sz w:val="24"/>
          <w:szCs w:val="24"/>
        </w:rPr>
        <w:t xml:space="preserve"> in class book not individual children’s books. </w:t>
      </w:r>
    </w:p>
    <w:p w:rsidR="005A3CF7" w:rsidRDefault="008332E3">
      <w:pPr>
        <w:numPr>
          <w:ilvl w:val="0"/>
          <w:numId w:val="1"/>
        </w:numPr>
        <w:pBdr>
          <w:top w:val="nil"/>
          <w:left w:val="nil"/>
          <w:bottom w:val="nil"/>
          <w:right w:val="nil"/>
          <w:between w:val="nil"/>
        </w:pBdr>
        <w:rPr>
          <w:rFonts w:ascii="XCCW Joined 1a" w:eastAsia="XCCW Joined 1a" w:hAnsi="XCCW Joined 1a" w:cs="XCCW Joined 1a"/>
          <w:color w:val="000000"/>
          <w:sz w:val="24"/>
          <w:szCs w:val="24"/>
        </w:rPr>
      </w:pPr>
      <w:r>
        <w:rPr>
          <w:rFonts w:ascii="XCCW Joined 1a" w:eastAsia="XCCW Joined 1a" w:hAnsi="XCCW Joined 1a" w:cs="XCCW Joined 1a"/>
          <w:color w:val="000000"/>
          <w:sz w:val="24"/>
          <w:szCs w:val="24"/>
        </w:rPr>
        <w:t xml:space="preserve">Only </w:t>
      </w:r>
      <w:proofErr w:type="gramStart"/>
      <w:r>
        <w:rPr>
          <w:rFonts w:ascii="XCCW Joined 1a" w:eastAsia="XCCW Joined 1a" w:hAnsi="XCCW Joined 1a" w:cs="XCCW Joined 1a"/>
          <w:color w:val="000000"/>
          <w:sz w:val="24"/>
          <w:szCs w:val="24"/>
        </w:rPr>
        <w:t>photos which</w:t>
      </w:r>
      <w:proofErr w:type="gramEnd"/>
      <w:r>
        <w:rPr>
          <w:rFonts w:ascii="XCCW Joined 1a" w:eastAsia="XCCW Joined 1a" w:hAnsi="XCCW Joined 1a" w:cs="XCCW Joined 1a"/>
          <w:color w:val="000000"/>
          <w:sz w:val="24"/>
          <w:szCs w:val="24"/>
        </w:rPr>
        <w:t xml:space="preserve"> include the child and their work to be used in i</w:t>
      </w:r>
      <w:r w:rsidR="0075382F">
        <w:rPr>
          <w:rFonts w:ascii="XCCW Joined 1a" w:eastAsia="XCCW Joined 1a" w:hAnsi="XCCW Joined 1a" w:cs="XCCW Joined 1a"/>
          <w:color w:val="000000"/>
          <w:sz w:val="24"/>
          <w:szCs w:val="24"/>
        </w:rPr>
        <w:t xml:space="preserve">ndividual children’s Art </w:t>
      </w:r>
      <w:r>
        <w:rPr>
          <w:rFonts w:ascii="XCCW Joined 1a" w:eastAsia="XCCW Joined 1a" w:hAnsi="XCCW Joined 1a" w:cs="XCCW Joined 1a"/>
          <w:color w:val="000000"/>
          <w:sz w:val="24"/>
          <w:szCs w:val="24"/>
        </w:rPr>
        <w:t xml:space="preserve">books. </w:t>
      </w:r>
    </w:p>
    <w:p w:rsidR="005A3CF7" w:rsidRDefault="008332E3">
      <w:pPr>
        <w:rPr>
          <w:rFonts w:ascii="XCCW Joined 1a" w:eastAsia="XCCW Joined 1a" w:hAnsi="XCCW Joined 1a" w:cs="XCCW Joined 1a"/>
          <w:sz w:val="24"/>
          <w:szCs w:val="24"/>
        </w:rPr>
      </w:pPr>
      <w:r>
        <w:rPr>
          <w:rFonts w:ascii="XCCW Joined 1a" w:eastAsia="XCCW Joined 1a" w:hAnsi="XCCW Joined 1a" w:cs="XCCW Joined 1a"/>
          <w:sz w:val="24"/>
          <w:szCs w:val="24"/>
        </w:rPr>
        <w:t>If it</w:t>
      </w:r>
      <w:r w:rsidR="008D49CB">
        <w:rPr>
          <w:rFonts w:ascii="XCCW Joined 1a" w:eastAsia="XCCW Joined 1a" w:hAnsi="XCCW Joined 1a" w:cs="XCCW Joined 1a"/>
          <w:sz w:val="24"/>
          <w:szCs w:val="24"/>
        </w:rPr>
        <w:t xml:space="preserve"> i</w:t>
      </w:r>
      <w:r>
        <w:rPr>
          <w:rFonts w:ascii="XCCW Joined 1a" w:eastAsia="XCCW Joined 1a" w:hAnsi="XCCW Joined 1a" w:cs="XCCW Joined 1a"/>
          <w:sz w:val="24"/>
          <w:szCs w:val="24"/>
        </w:rPr>
        <w:t xml:space="preserve">s a </w:t>
      </w:r>
      <w:proofErr w:type="gramStart"/>
      <w:r>
        <w:rPr>
          <w:rFonts w:ascii="XCCW Joined 1a" w:eastAsia="XCCW Joined 1a" w:hAnsi="XCCW Joined 1a" w:cs="XCCW Joined 1a"/>
          <w:sz w:val="24"/>
          <w:szCs w:val="24"/>
        </w:rPr>
        <w:t>lesson which isn’t in individual books</w:t>
      </w:r>
      <w:proofErr w:type="gramEnd"/>
      <w:r>
        <w:rPr>
          <w:rFonts w:ascii="XCCW Joined 1a" w:eastAsia="XCCW Joined 1a" w:hAnsi="XCCW Joined 1a" w:cs="XCCW Joined 1a"/>
          <w:sz w:val="24"/>
          <w:szCs w:val="24"/>
        </w:rPr>
        <w:t xml:space="preserve"> it needs to be in the class book.</w:t>
      </w:r>
      <w:r w:rsidR="0000251B">
        <w:rPr>
          <w:rFonts w:ascii="XCCW Joined 1a" w:eastAsia="XCCW Joined 1a" w:hAnsi="XCCW Joined 1a" w:cs="XCCW Joined 1a"/>
          <w:sz w:val="24"/>
          <w:szCs w:val="24"/>
        </w:rPr>
        <w:t xml:space="preserve"> Photos, pupil voice to show what the children have learnt.</w:t>
      </w:r>
    </w:p>
    <w:p w:rsidR="005A3CF7" w:rsidRDefault="005A3CF7">
      <w:pPr>
        <w:rPr>
          <w:rFonts w:ascii="XCCW Joined 1a" w:eastAsia="XCCW Joined 1a" w:hAnsi="XCCW Joined 1a" w:cs="XCCW Joined 1a"/>
          <w:sz w:val="24"/>
          <w:szCs w:val="24"/>
        </w:rPr>
      </w:pPr>
    </w:p>
    <w:p w:rsidR="005A3CF7" w:rsidRDefault="005A3CF7">
      <w:pPr>
        <w:rPr>
          <w:rFonts w:ascii="XCCW Joined 1a" w:eastAsia="XCCW Joined 1a" w:hAnsi="XCCW Joined 1a" w:cs="XCCW Joined 1a"/>
          <w:sz w:val="24"/>
          <w:szCs w:val="24"/>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sz w:val="32"/>
          <w:szCs w:val="32"/>
        </w:rPr>
      </w:pPr>
    </w:p>
    <w:p w:rsidR="005A3CF7" w:rsidRDefault="005A3CF7">
      <w:pPr>
        <w:rPr>
          <w:rFonts w:ascii="XCCW Joined 1a" w:eastAsia="XCCW Joined 1a" w:hAnsi="XCCW Joined 1a" w:cs="XCCW Joined 1a"/>
          <w:sz w:val="32"/>
          <w:szCs w:val="32"/>
        </w:rPr>
      </w:pPr>
    </w:p>
    <w:p w:rsidR="005A3CF7" w:rsidRDefault="005A3CF7" w:rsidP="0000251B">
      <w:pPr>
        <w:rPr>
          <w:rFonts w:ascii="XCCW Joined 1a" w:eastAsia="XCCW Joined 1a" w:hAnsi="XCCW Joined 1a" w:cs="XCCW Joined 1a"/>
          <w:sz w:val="72"/>
          <w:szCs w:val="72"/>
        </w:rPr>
      </w:pPr>
    </w:p>
    <w:p w:rsidR="008D49CB" w:rsidRDefault="008D49CB">
      <w:pPr>
        <w:rPr>
          <w:rFonts w:ascii="XCCW Joined 1a" w:eastAsia="XCCW Joined 1a" w:hAnsi="XCCW Joined 1a" w:cs="XCCW Joined 1a"/>
          <w:b/>
          <w:sz w:val="72"/>
          <w:szCs w:val="72"/>
          <w:u w:val="single"/>
        </w:rPr>
      </w:pPr>
      <w:bookmarkStart w:id="1" w:name="_heading=h.gjdgxs" w:colFirst="0" w:colLast="0"/>
      <w:bookmarkEnd w:id="1"/>
      <w:r>
        <w:rPr>
          <w:rFonts w:ascii="XCCW Joined 1a" w:eastAsia="XCCW Joined 1a" w:hAnsi="XCCW Joined 1a" w:cs="XCCW Joined 1a"/>
          <w:b/>
          <w:sz w:val="72"/>
          <w:szCs w:val="72"/>
          <w:u w:val="single"/>
        </w:rPr>
        <w:br w:type="page"/>
      </w:r>
    </w:p>
    <w:p w:rsidR="008D49CB" w:rsidRDefault="008D49CB" w:rsidP="0075382F">
      <w:pPr>
        <w:rPr>
          <w:rFonts w:ascii="XCCW Joined 1a" w:eastAsia="XCCW Joined 1a" w:hAnsi="XCCW Joined 1a" w:cs="XCCW Joined 1a"/>
          <w:b/>
          <w:sz w:val="24"/>
          <w:szCs w:val="24"/>
          <w:u w:val="single"/>
        </w:rPr>
      </w:pPr>
      <w:proofErr w:type="gramStart"/>
      <w:r>
        <w:rPr>
          <w:rFonts w:ascii="XCCW Joined 1a" w:eastAsia="XCCW Joined 1a" w:hAnsi="XCCW Joined 1a" w:cs="XCCW Joined 1a"/>
          <w:b/>
          <w:sz w:val="24"/>
          <w:szCs w:val="24"/>
          <w:u w:val="single"/>
        </w:rPr>
        <w:lastRenderedPageBreak/>
        <w:t>Long term</w:t>
      </w:r>
      <w:proofErr w:type="gramEnd"/>
      <w:r>
        <w:rPr>
          <w:rFonts w:ascii="XCCW Joined 1a" w:eastAsia="XCCW Joined 1a" w:hAnsi="XCCW Joined 1a" w:cs="XCCW Joined 1a"/>
          <w:b/>
          <w:sz w:val="24"/>
          <w:szCs w:val="24"/>
          <w:u w:val="single"/>
        </w:rPr>
        <w:t xml:space="preserve"> plan</w:t>
      </w:r>
    </w:p>
    <w:p w:rsidR="008D49CB" w:rsidRDefault="00822E87" w:rsidP="0075382F">
      <w:pPr>
        <w:rPr>
          <w:rFonts w:ascii="XCCW Joined 1a" w:eastAsia="XCCW Joined 1a" w:hAnsi="XCCW Joined 1a" w:cs="XCCW Joined 1a"/>
          <w:b/>
          <w:sz w:val="24"/>
          <w:szCs w:val="24"/>
          <w:u w:val="single"/>
        </w:rPr>
      </w:pPr>
      <w:r>
        <w:rPr>
          <w:noProof/>
        </w:rPr>
        <w:drawing>
          <wp:inline distT="0" distB="0" distL="0" distR="0" wp14:anchorId="11FDC08C" wp14:editId="5E962D45">
            <wp:extent cx="5731510" cy="40493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049395"/>
                    </a:xfrm>
                    <a:prstGeom prst="rect">
                      <a:avLst/>
                    </a:prstGeom>
                  </pic:spPr>
                </pic:pic>
              </a:graphicData>
            </a:graphic>
          </wp:inline>
        </w:drawing>
      </w:r>
    </w:p>
    <w:p w:rsidR="008D49CB" w:rsidRDefault="008D49CB">
      <w:pPr>
        <w:rPr>
          <w:rFonts w:ascii="XCCW Joined 1a" w:eastAsia="XCCW Joined 1a" w:hAnsi="XCCW Joined 1a" w:cs="XCCW Joined 1a"/>
          <w:b/>
          <w:sz w:val="72"/>
          <w:szCs w:val="72"/>
          <w:u w:val="single"/>
        </w:rPr>
      </w:pPr>
      <w:r>
        <w:rPr>
          <w:noProof/>
        </w:rPr>
        <mc:AlternateContent>
          <mc:Choice Requires="wps">
            <w:drawing>
              <wp:anchor distT="45720" distB="45720" distL="114300" distR="114300" simplePos="0" relativeHeight="251692032" behindDoc="0" locked="0" layoutInCell="1" hidden="0" allowOverlap="1" wp14:anchorId="48B09F89" wp14:editId="3AE51360">
                <wp:simplePos x="0" y="0"/>
                <wp:positionH relativeFrom="column">
                  <wp:posOffset>0</wp:posOffset>
                </wp:positionH>
                <wp:positionV relativeFrom="paragraph">
                  <wp:posOffset>904875</wp:posOffset>
                </wp:positionV>
                <wp:extent cx="6429375" cy="2217420"/>
                <wp:effectExtent l="0" t="0" r="28575" b="11430"/>
                <wp:wrapSquare wrapText="bothSides" distT="45720" distB="45720" distL="114300" distR="114300"/>
                <wp:docPr id="247" name="Rectangle 247"/>
                <wp:cNvGraphicFramePr/>
                <a:graphic xmlns:a="http://schemas.openxmlformats.org/drawingml/2006/main">
                  <a:graphicData uri="http://schemas.microsoft.com/office/word/2010/wordprocessingShape">
                    <wps:wsp>
                      <wps:cNvSpPr/>
                      <wps:spPr>
                        <a:xfrm>
                          <a:off x="0" y="0"/>
                          <a:ext cx="6429375" cy="2217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22E87" w:rsidRDefault="00822E87" w:rsidP="008D49CB">
                            <w:pPr>
                              <w:spacing w:line="258" w:lineRule="auto"/>
                              <w:textDirection w:val="btLr"/>
                            </w:pPr>
                            <w:r>
                              <w:rPr>
                                <w:rFonts w:ascii="XCCW Joined 1a" w:eastAsia="XCCW Joined 1a" w:hAnsi="XCCW Joined 1a" w:cs="XCCW Joined 1a"/>
                                <w:b/>
                                <w:color w:val="000000"/>
                                <w:sz w:val="24"/>
                              </w:rPr>
                              <w:t>Art and Design teaching follows the Suffolk Art Plan scheme.</w:t>
                            </w:r>
                          </w:p>
                          <w:p w:rsidR="00822E87" w:rsidRDefault="00822E87" w:rsidP="008D49CB">
                            <w:pPr>
                              <w:spacing w:line="258" w:lineRule="auto"/>
                              <w:textDirection w:val="btLr"/>
                            </w:pPr>
                            <w:r>
                              <w:rPr>
                                <w:rFonts w:ascii="XCCW Joined 1a" w:eastAsia="XCCW Joined 1a" w:hAnsi="XCCW Joined 1a" w:cs="XCCW Joined 1a"/>
                                <w:color w:val="000000"/>
                                <w:sz w:val="24"/>
                              </w:rPr>
                              <w:t xml:space="preserve">Teachers create </w:t>
                            </w:r>
                            <w:proofErr w:type="gramStart"/>
                            <w:r>
                              <w:rPr>
                                <w:rFonts w:ascii="XCCW Joined 1a" w:eastAsia="XCCW Joined 1a" w:hAnsi="XCCW Joined 1a" w:cs="XCCW Joined 1a"/>
                                <w:color w:val="000000"/>
                                <w:sz w:val="24"/>
                              </w:rPr>
                              <w:t>short term</w:t>
                            </w:r>
                            <w:proofErr w:type="gramEnd"/>
                            <w:r>
                              <w:rPr>
                                <w:rFonts w:ascii="XCCW Joined 1a" w:eastAsia="XCCW Joined 1a" w:hAnsi="XCCW Joined 1a" w:cs="XCCW Joined 1a"/>
                                <w:color w:val="000000"/>
                                <w:sz w:val="24"/>
                              </w:rPr>
                              <w:t xml:space="preserve"> plans and personalise each lesson to ensure progression of skills and class needs are met. </w:t>
                            </w:r>
                          </w:p>
                          <w:p w:rsidR="00822E87" w:rsidRDefault="00822E87" w:rsidP="008D49CB">
                            <w:pPr>
                              <w:spacing w:line="258" w:lineRule="auto"/>
                              <w:textDirection w:val="btLr"/>
                            </w:pPr>
                          </w:p>
                          <w:p w:rsidR="00822E87" w:rsidRDefault="00822E87" w:rsidP="008D49CB">
                            <w:pPr>
                              <w:spacing w:line="258" w:lineRule="auto"/>
                              <w:textDirection w:val="btLr"/>
                            </w:pPr>
                            <w:r>
                              <w:rPr>
                                <w:rFonts w:ascii="XCCW Joined 1a" w:eastAsia="XCCW Joined 1a" w:hAnsi="XCCW Joined 1a" w:cs="XCCW Joined 1a"/>
                                <w:b/>
                                <w:color w:val="000000"/>
                                <w:sz w:val="24"/>
                              </w:rPr>
                              <w:t>Assessment is comp</w:t>
                            </w:r>
                            <w:r w:rsidR="0000251B">
                              <w:rPr>
                                <w:rFonts w:ascii="XCCW Joined 1a" w:eastAsia="XCCW Joined 1a" w:hAnsi="XCCW Joined 1a" w:cs="XCCW Joined 1a"/>
                                <w:b/>
                                <w:color w:val="000000"/>
                                <w:sz w:val="24"/>
                              </w:rPr>
                              <w:t>leted and is uploaded to Sonar</w:t>
                            </w:r>
                            <w:r>
                              <w:rPr>
                                <w:rFonts w:ascii="XCCW Joined 1a" w:eastAsia="XCCW Joined 1a" w:hAnsi="XCCW Joined 1a" w:cs="XCCW Joined 1a"/>
                                <w:b/>
                                <w:color w:val="000000"/>
                                <w:sz w:val="24"/>
                              </w:rPr>
                              <w:t xml:space="preserve"> </w:t>
                            </w:r>
                            <w:proofErr w:type="gramStart"/>
                            <w:r>
                              <w:rPr>
                                <w:rFonts w:ascii="XCCW Joined 1a" w:eastAsia="XCCW Joined 1a" w:hAnsi="XCCW Joined 1a" w:cs="XCCW Joined 1a"/>
                                <w:b/>
                                <w:color w:val="000000"/>
                                <w:sz w:val="24"/>
                              </w:rPr>
                              <w:t>half termly</w:t>
                            </w:r>
                            <w:proofErr w:type="gramEnd"/>
                            <w:r>
                              <w:rPr>
                                <w:rFonts w:ascii="XCCW Joined 1a" w:eastAsia="XCCW Joined 1a" w:hAnsi="XCCW Joined 1a" w:cs="XCCW Joined 1a"/>
                                <w:b/>
                                <w:color w:val="000000"/>
                                <w:sz w:val="24"/>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8B09F89" id="Rectangle 247" o:spid="_x0000_s1029" style="position:absolute;margin-left:0;margin-top:71.25pt;width:506.25pt;height:174.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">
                <v:stroke startarrowwidth="narrow" startarrowlength="short" endarrowwidth="narrow" endarrowlength="short"/>
                <v:textbox inset="2.53958mm,1.2694mm,2.53958mm,1.2694mm">
                  <w:txbxContent>
                    <w:p w:rsidR="00822E87" w:rsidRDefault="00822E87" w:rsidP="008D49CB">
                      <w:pPr>
                        <w:spacing w:line="258" w:lineRule="auto"/>
                        <w:textDirection w:val="btLr"/>
                      </w:pPr>
                      <w:r>
                        <w:rPr>
                          <w:rFonts w:ascii="XCCW Joined 1a" w:eastAsia="XCCW Joined 1a" w:hAnsi="XCCW Joined 1a" w:cs="XCCW Joined 1a"/>
                          <w:b/>
                          <w:color w:val="000000"/>
                          <w:sz w:val="24"/>
                        </w:rPr>
                        <w:t>Art and Design teaching follows the Suffolk Art Plan scheme.</w:t>
                      </w:r>
                    </w:p>
                    <w:p w:rsidR="00822E87" w:rsidRDefault="00822E87" w:rsidP="008D49CB">
                      <w:pPr>
                        <w:spacing w:line="258" w:lineRule="auto"/>
                        <w:textDirection w:val="btLr"/>
                      </w:pPr>
                      <w:r>
                        <w:rPr>
                          <w:rFonts w:ascii="XCCW Joined 1a" w:eastAsia="XCCW Joined 1a" w:hAnsi="XCCW Joined 1a" w:cs="XCCW Joined 1a"/>
                          <w:color w:val="000000"/>
                          <w:sz w:val="24"/>
                        </w:rPr>
                        <w:t xml:space="preserve">Teachers create </w:t>
                      </w:r>
                      <w:proofErr w:type="gramStart"/>
                      <w:r>
                        <w:rPr>
                          <w:rFonts w:ascii="XCCW Joined 1a" w:eastAsia="XCCW Joined 1a" w:hAnsi="XCCW Joined 1a" w:cs="XCCW Joined 1a"/>
                          <w:color w:val="000000"/>
                          <w:sz w:val="24"/>
                        </w:rPr>
                        <w:t>short term</w:t>
                      </w:r>
                      <w:proofErr w:type="gramEnd"/>
                      <w:r>
                        <w:rPr>
                          <w:rFonts w:ascii="XCCW Joined 1a" w:eastAsia="XCCW Joined 1a" w:hAnsi="XCCW Joined 1a" w:cs="XCCW Joined 1a"/>
                          <w:color w:val="000000"/>
                          <w:sz w:val="24"/>
                        </w:rPr>
                        <w:t xml:space="preserve"> plans and personalise each lesson to ensure progression of skills and class needs are met. </w:t>
                      </w:r>
                    </w:p>
                    <w:p w:rsidR="00822E87" w:rsidRDefault="00822E87" w:rsidP="008D49CB">
                      <w:pPr>
                        <w:spacing w:line="258" w:lineRule="auto"/>
                        <w:textDirection w:val="btLr"/>
                      </w:pPr>
                    </w:p>
                    <w:p w:rsidR="00822E87" w:rsidRDefault="00822E87" w:rsidP="008D49CB">
                      <w:pPr>
                        <w:spacing w:line="258" w:lineRule="auto"/>
                        <w:textDirection w:val="btLr"/>
                      </w:pPr>
                      <w:r>
                        <w:rPr>
                          <w:rFonts w:ascii="XCCW Joined 1a" w:eastAsia="XCCW Joined 1a" w:hAnsi="XCCW Joined 1a" w:cs="XCCW Joined 1a"/>
                          <w:b/>
                          <w:color w:val="000000"/>
                          <w:sz w:val="24"/>
                        </w:rPr>
                        <w:t>Assessment is comp</w:t>
                      </w:r>
                      <w:r w:rsidR="0000251B">
                        <w:rPr>
                          <w:rFonts w:ascii="XCCW Joined 1a" w:eastAsia="XCCW Joined 1a" w:hAnsi="XCCW Joined 1a" w:cs="XCCW Joined 1a"/>
                          <w:b/>
                          <w:color w:val="000000"/>
                          <w:sz w:val="24"/>
                        </w:rPr>
                        <w:t>leted and is uploaded to Sonar</w:t>
                      </w:r>
                      <w:r>
                        <w:rPr>
                          <w:rFonts w:ascii="XCCW Joined 1a" w:eastAsia="XCCW Joined 1a" w:hAnsi="XCCW Joined 1a" w:cs="XCCW Joined 1a"/>
                          <w:b/>
                          <w:color w:val="000000"/>
                          <w:sz w:val="24"/>
                        </w:rPr>
                        <w:t xml:space="preserve"> </w:t>
                      </w:r>
                      <w:proofErr w:type="gramStart"/>
                      <w:r>
                        <w:rPr>
                          <w:rFonts w:ascii="XCCW Joined 1a" w:eastAsia="XCCW Joined 1a" w:hAnsi="XCCW Joined 1a" w:cs="XCCW Joined 1a"/>
                          <w:b/>
                          <w:color w:val="000000"/>
                          <w:sz w:val="24"/>
                        </w:rPr>
                        <w:t>half termly</w:t>
                      </w:r>
                      <w:proofErr w:type="gramEnd"/>
                      <w:r>
                        <w:rPr>
                          <w:rFonts w:ascii="XCCW Joined 1a" w:eastAsia="XCCW Joined 1a" w:hAnsi="XCCW Joined 1a" w:cs="XCCW Joined 1a"/>
                          <w:b/>
                          <w:color w:val="000000"/>
                          <w:sz w:val="24"/>
                        </w:rPr>
                        <w:t>.</w:t>
                      </w:r>
                    </w:p>
                  </w:txbxContent>
                </v:textbox>
                <w10:wrap type="square"/>
              </v:rect>
            </w:pict>
          </mc:Fallback>
        </mc:AlternateContent>
      </w:r>
      <w:r>
        <w:rPr>
          <w:rFonts w:ascii="XCCW Joined 1a" w:eastAsia="XCCW Joined 1a" w:hAnsi="XCCW Joined 1a" w:cs="XCCW Joined 1a"/>
          <w:b/>
          <w:sz w:val="72"/>
          <w:szCs w:val="72"/>
          <w:u w:val="single"/>
        </w:rPr>
        <w:br w:type="page"/>
      </w:r>
    </w:p>
    <w:p w:rsidR="008D49CB" w:rsidRDefault="008D49CB" w:rsidP="008D49CB">
      <w:pPr>
        <w:rPr>
          <w:rFonts w:ascii="XCCW Joined 1a" w:eastAsia="XCCW Joined 1a" w:hAnsi="XCCW Joined 1a" w:cs="XCCW Joined 1a"/>
          <w:b/>
          <w:sz w:val="24"/>
          <w:szCs w:val="24"/>
          <w:u w:val="single"/>
        </w:rPr>
      </w:pPr>
    </w:p>
    <w:p w:rsidR="008D49CB" w:rsidRDefault="00822E87">
      <w:pPr>
        <w:rPr>
          <w:rFonts w:ascii="XCCW Joined 1a" w:eastAsia="XCCW Joined 1a" w:hAnsi="XCCW Joined 1a" w:cs="XCCW Joined 1a"/>
          <w:b/>
          <w:sz w:val="24"/>
          <w:szCs w:val="24"/>
          <w:u w:val="single"/>
        </w:rPr>
      </w:pPr>
      <w:r>
        <w:rPr>
          <w:noProof/>
        </w:rPr>
        <w:drawing>
          <wp:inline distT="0" distB="0" distL="0" distR="0" wp14:anchorId="48DB56A7" wp14:editId="15020BDE">
            <wp:extent cx="5731510" cy="33470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347085"/>
                    </a:xfrm>
                    <a:prstGeom prst="rect">
                      <a:avLst/>
                    </a:prstGeom>
                  </pic:spPr>
                </pic:pic>
              </a:graphicData>
            </a:graphic>
          </wp:inline>
        </w:drawing>
      </w:r>
    </w:p>
    <w:p w:rsidR="008D49CB" w:rsidRDefault="008D49CB">
      <w:pPr>
        <w:rPr>
          <w:rFonts w:ascii="XCCW Joined 1a" w:eastAsia="XCCW Joined 1a" w:hAnsi="XCCW Joined 1a" w:cs="XCCW Joined 1a"/>
          <w:b/>
          <w:sz w:val="24"/>
          <w:szCs w:val="24"/>
          <w:u w:val="single"/>
        </w:rPr>
      </w:pPr>
    </w:p>
    <w:p w:rsidR="008D49CB" w:rsidRDefault="008D49CB">
      <w:pPr>
        <w:rPr>
          <w:rFonts w:ascii="XCCW Joined 1a" w:eastAsia="XCCW Joined 1a" w:hAnsi="XCCW Joined 1a" w:cs="XCCW Joined 1a"/>
          <w:b/>
          <w:sz w:val="24"/>
          <w:szCs w:val="24"/>
          <w:u w:val="single"/>
        </w:rPr>
      </w:pPr>
      <w:r>
        <w:rPr>
          <w:rFonts w:ascii="XCCW Joined 1a" w:eastAsia="XCCW Joined 1a" w:hAnsi="XCCW Joined 1a" w:cs="XCCW Joined 1a"/>
          <w:b/>
          <w:sz w:val="24"/>
          <w:szCs w:val="24"/>
          <w:u w:val="single"/>
        </w:rPr>
        <w:br w:type="page"/>
      </w:r>
    </w:p>
    <w:p w:rsidR="008D49CB" w:rsidRPr="008D49CB" w:rsidRDefault="008D49CB">
      <w:pPr>
        <w:rPr>
          <w:rFonts w:ascii="XCCW Joined 1a" w:eastAsia="XCCW Joined 1a" w:hAnsi="XCCW Joined 1a" w:cs="XCCW Joined 1a"/>
          <w:b/>
          <w:sz w:val="24"/>
          <w:szCs w:val="24"/>
          <w:u w:val="single"/>
        </w:rPr>
      </w:pPr>
    </w:p>
    <w:p w:rsidR="005A3CF7" w:rsidRDefault="008332E3" w:rsidP="0075382F">
      <w:pPr>
        <w:rPr>
          <w:rFonts w:ascii="XCCW Joined 1a" w:eastAsia="XCCW Joined 1a" w:hAnsi="XCCW Joined 1a" w:cs="XCCW Joined 1a"/>
          <w:b/>
          <w:sz w:val="72"/>
          <w:szCs w:val="72"/>
          <w:u w:val="single"/>
        </w:rPr>
      </w:pPr>
      <w:r>
        <w:rPr>
          <w:rFonts w:ascii="XCCW Joined 1a" w:eastAsia="XCCW Joined 1a" w:hAnsi="XCCW Joined 1a" w:cs="XCCW Joined 1a"/>
          <w:b/>
          <w:sz w:val="72"/>
          <w:szCs w:val="72"/>
          <w:u w:val="single"/>
        </w:rPr>
        <w:t>Art and Design</w:t>
      </w:r>
    </w:p>
    <w:tbl>
      <w:tblPr>
        <w:tblStyle w:val="a"/>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3"/>
        <w:gridCol w:w="4603"/>
      </w:tblGrid>
      <w:tr w:rsidR="005A3CF7">
        <w:trPr>
          <w:trHeight w:val="3918"/>
        </w:trPr>
        <w:tc>
          <w:tcPr>
            <w:tcW w:w="4603" w:type="dxa"/>
          </w:tcPr>
          <w:p w:rsidR="005A3CF7" w:rsidRDefault="008332E3">
            <w:pPr>
              <w:jc w:val="center"/>
              <w:rPr>
                <w:rFonts w:ascii="XCCW Joined 1a" w:eastAsia="XCCW Joined 1a" w:hAnsi="XCCW Joined 1a" w:cs="XCCW Joined 1a"/>
                <w:sz w:val="36"/>
                <w:szCs w:val="36"/>
              </w:rPr>
            </w:pPr>
            <w:r>
              <w:rPr>
                <w:rFonts w:ascii="XCCW Joined 1a" w:eastAsia="XCCW Joined 1a" w:hAnsi="XCCW Joined 1a" w:cs="XCCW Joined 1a"/>
                <w:sz w:val="36"/>
                <w:szCs w:val="36"/>
              </w:rPr>
              <w:t>Drawing</w:t>
            </w:r>
          </w:p>
          <w:p w:rsidR="005A3CF7" w:rsidRDefault="008332E3">
            <w:pPr>
              <w:jc w:val="center"/>
              <w:rPr>
                <w:rFonts w:ascii="XCCW Joined 1a" w:eastAsia="XCCW Joined 1a" w:hAnsi="XCCW Joined 1a" w:cs="XCCW Joined 1a"/>
                <w:sz w:val="36"/>
                <w:szCs w:val="36"/>
              </w:rPr>
            </w:pPr>
            <w:r>
              <w:rPr>
                <w:noProof/>
              </w:rPr>
              <w:drawing>
                <wp:anchor distT="0" distB="0" distL="114300" distR="114300" simplePos="0" relativeHeight="251672576" behindDoc="0" locked="0" layoutInCell="1" hidden="0" allowOverlap="1">
                  <wp:simplePos x="0" y="0"/>
                  <wp:positionH relativeFrom="column">
                    <wp:posOffset>4447</wp:posOffset>
                  </wp:positionH>
                  <wp:positionV relativeFrom="paragraph">
                    <wp:posOffset>5715</wp:posOffset>
                  </wp:positionV>
                  <wp:extent cx="2735190" cy="2047362"/>
                  <wp:effectExtent l="0" t="0" r="0" b="0"/>
                  <wp:wrapNone/>
                  <wp:docPr id="324" name="image57.png" descr="Image result for beginners guide to sketching pencils"/>
                  <wp:cNvGraphicFramePr/>
                  <a:graphic xmlns:a="http://schemas.openxmlformats.org/drawingml/2006/main">
                    <a:graphicData uri="http://schemas.openxmlformats.org/drawingml/2006/picture">
                      <pic:pic xmlns:pic="http://schemas.openxmlformats.org/drawingml/2006/picture">
                        <pic:nvPicPr>
                          <pic:cNvPr id="0" name="image57.png" descr="Image result for beginners guide to sketching pencils"/>
                          <pic:cNvPicPr preferRelativeResize="0"/>
                        </pic:nvPicPr>
                        <pic:blipFill>
                          <a:blip r:embed="rId15"/>
                          <a:srcRect/>
                          <a:stretch>
                            <a:fillRect/>
                          </a:stretch>
                        </pic:blipFill>
                        <pic:spPr>
                          <a:xfrm>
                            <a:off x="0" y="0"/>
                            <a:ext cx="2735190" cy="2047362"/>
                          </a:xfrm>
                          <a:prstGeom prst="rect">
                            <a:avLst/>
                          </a:prstGeom>
                          <a:ln/>
                        </pic:spPr>
                      </pic:pic>
                    </a:graphicData>
                  </a:graphic>
                </wp:anchor>
              </w:drawing>
            </w:r>
          </w:p>
        </w:tc>
        <w:tc>
          <w:tcPr>
            <w:tcW w:w="4603" w:type="dxa"/>
          </w:tcPr>
          <w:p w:rsidR="005A3CF7" w:rsidRDefault="008332E3">
            <w:pPr>
              <w:jc w:val="center"/>
              <w:rPr>
                <w:rFonts w:ascii="XCCW Joined 1a" w:eastAsia="XCCW Joined 1a" w:hAnsi="XCCW Joined 1a" w:cs="XCCW Joined 1a"/>
                <w:sz w:val="36"/>
                <w:szCs w:val="36"/>
              </w:rPr>
            </w:pPr>
            <w:r>
              <w:rPr>
                <w:rFonts w:ascii="XCCW Joined 1a" w:eastAsia="XCCW Joined 1a" w:hAnsi="XCCW Joined 1a" w:cs="XCCW Joined 1a"/>
                <w:sz w:val="36"/>
                <w:szCs w:val="36"/>
              </w:rPr>
              <w:t>Painting</w:t>
            </w:r>
            <w:r>
              <w:rPr>
                <w:noProof/>
              </w:rPr>
              <w:drawing>
                <wp:anchor distT="0" distB="0" distL="114300" distR="114300" simplePos="0" relativeHeight="251673600" behindDoc="0" locked="0" layoutInCell="1" hidden="0" allowOverlap="1">
                  <wp:simplePos x="0" y="0"/>
                  <wp:positionH relativeFrom="column">
                    <wp:posOffset>-46305</wp:posOffset>
                  </wp:positionH>
                  <wp:positionV relativeFrom="paragraph">
                    <wp:posOffset>359312</wp:posOffset>
                  </wp:positionV>
                  <wp:extent cx="2844467" cy="2064990"/>
                  <wp:effectExtent l="0" t="0" r="0" b="0"/>
                  <wp:wrapNone/>
                  <wp:docPr id="295" name="image7.jpg" descr="Related image"/>
                  <wp:cNvGraphicFramePr/>
                  <a:graphic xmlns:a="http://schemas.openxmlformats.org/drawingml/2006/main">
                    <a:graphicData uri="http://schemas.openxmlformats.org/drawingml/2006/picture">
                      <pic:pic xmlns:pic="http://schemas.openxmlformats.org/drawingml/2006/picture">
                        <pic:nvPicPr>
                          <pic:cNvPr id="0" name="image7.jpg" descr="Related image"/>
                          <pic:cNvPicPr preferRelativeResize="0"/>
                        </pic:nvPicPr>
                        <pic:blipFill>
                          <a:blip r:embed="rId16"/>
                          <a:srcRect t="2794" b="3592"/>
                          <a:stretch>
                            <a:fillRect/>
                          </a:stretch>
                        </pic:blipFill>
                        <pic:spPr>
                          <a:xfrm>
                            <a:off x="0" y="0"/>
                            <a:ext cx="2844467" cy="2064990"/>
                          </a:xfrm>
                          <a:prstGeom prst="rect">
                            <a:avLst/>
                          </a:prstGeom>
                          <a:ln/>
                        </pic:spPr>
                      </pic:pic>
                    </a:graphicData>
                  </a:graphic>
                </wp:anchor>
              </w:drawing>
            </w:r>
          </w:p>
        </w:tc>
      </w:tr>
      <w:tr w:rsidR="005A3CF7">
        <w:trPr>
          <w:trHeight w:val="3835"/>
        </w:trPr>
        <w:tc>
          <w:tcPr>
            <w:tcW w:w="4603" w:type="dxa"/>
          </w:tcPr>
          <w:p w:rsidR="005A3CF7" w:rsidRDefault="008332E3">
            <w:pPr>
              <w:jc w:val="center"/>
              <w:rPr>
                <w:rFonts w:ascii="XCCW Joined 1a" w:eastAsia="XCCW Joined 1a" w:hAnsi="XCCW Joined 1a" w:cs="XCCW Joined 1a"/>
                <w:sz w:val="36"/>
                <w:szCs w:val="36"/>
              </w:rPr>
            </w:pPr>
            <w:r>
              <w:rPr>
                <w:rFonts w:ascii="XCCW Joined 1a" w:eastAsia="XCCW Joined 1a" w:hAnsi="XCCW Joined 1a" w:cs="XCCW Joined 1a"/>
                <w:sz w:val="36"/>
                <w:szCs w:val="36"/>
              </w:rPr>
              <w:t>3D</w:t>
            </w:r>
            <w:r>
              <w:rPr>
                <w:noProof/>
              </w:rPr>
              <w:drawing>
                <wp:anchor distT="0" distB="0" distL="114300" distR="114300" simplePos="0" relativeHeight="251674624" behindDoc="0" locked="0" layoutInCell="1" hidden="0" allowOverlap="1">
                  <wp:simplePos x="0" y="0"/>
                  <wp:positionH relativeFrom="column">
                    <wp:posOffset>4447</wp:posOffset>
                  </wp:positionH>
                  <wp:positionV relativeFrom="paragraph">
                    <wp:posOffset>351790</wp:posOffset>
                  </wp:positionV>
                  <wp:extent cx="2743200" cy="1990725"/>
                  <wp:effectExtent l="0" t="0" r="0" b="0"/>
                  <wp:wrapNone/>
                  <wp:docPr id="344" name="image85.jpg" descr="Image result for clay tools for beginners"/>
                  <wp:cNvGraphicFramePr/>
                  <a:graphic xmlns:a="http://schemas.openxmlformats.org/drawingml/2006/main">
                    <a:graphicData uri="http://schemas.openxmlformats.org/drawingml/2006/picture">
                      <pic:pic xmlns:pic="http://schemas.openxmlformats.org/drawingml/2006/picture">
                        <pic:nvPicPr>
                          <pic:cNvPr id="0" name="image85.jpg" descr="Image result for clay tools for beginners"/>
                          <pic:cNvPicPr preferRelativeResize="0"/>
                        </pic:nvPicPr>
                        <pic:blipFill>
                          <a:blip r:embed="rId17"/>
                          <a:srcRect/>
                          <a:stretch>
                            <a:fillRect/>
                          </a:stretch>
                        </pic:blipFill>
                        <pic:spPr>
                          <a:xfrm>
                            <a:off x="0" y="0"/>
                            <a:ext cx="2743200" cy="1990725"/>
                          </a:xfrm>
                          <a:prstGeom prst="rect">
                            <a:avLst/>
                          </a:prstGeom>
                          <a:ln/>
                        </pic:spPr>
                      </pic:pic>
                    </a:graphicData>
                  </a:graphic>
                </wp:anchor>
              </w:drawing>
            </w:r>
          </w:p>
          <w:p w:rsidR="005A3CF7" w:rsidRDefault="005A3CF7">
            <w:pPr>
              <w:jc w:val="center"/>
              <w:rPr>
                <w:rFonts w:ascii="XCCW Joined 1a" w:eastAsia="XCCW Joined 1a" w:hAnsi="XCCW Joined 1a" w:cs="XCCW Joined 1a"/>
                <w:sz w:val="36"/>
                <w:szCs w:val="36"/>
              </w:rPr>
            </w:pPr>
          </w:p>
        </w:tc>
        <w:tc>
          <w:tcPr>
            <w:tcW w:w="4603" w:type="dxa"/>
          </w:tcPr>
          <w:p w:rsidR="005A3CF7" w:rsidRDefault="008332E3">
            <w:pPr>
              <w:jc w:val="center"/>
              <w:rPr>
                <w:rFonts w:ascii="XCCW Joined 1a" w:eastAsia="XCCW Joined 1a" w:hAnsi="XCCW Joined 1a" w:cs="XCCW Joined 1a"/>
                <w:sz w:val="36"/>
                <w:szCs w:val="36"/>
              </w:rPr>
            </w:pPr>
            <w:r>
              <w:rPr>
                <w:rFonts w:ascii="XCCW Joined 1a" w:eastAsia="XCCW Joined 1a" w:hAnsi="XCCW Joined 1a" w:cs="XCCW Joined 1a"/>
                <w:sz w:val="36"/>
                <w:szCs w:val="36"/>
              </w:rPr>
              <w:t>Collage</w:t>
            </w:r>
          </w:p>
          <w:p w:rsidR="005A3CF7" w:rsidRDefault="008332E3">
            <w:pPr>
              <w:jc w:val="center"/>
              <w:rPr>
                <w:rFonts w:ascii="XCCW Joined 1a" w:eastAsia="XCCW Joined 1a" w:hAnsi="XCCW Joined 1a" w:cs="XCCW Joined 1a"/>
                <w:sz w:val="36"/>
                <w:szCs w:val="36"/>
              </w:rPr>
            </w:pPr>
            <w:r>
              <w:rPr>
                <w:noProof/>
              </w:rPr>
              <w:drawing>
                <wp:anchor distT="0" distB="0" distL="114300" distR="114300" simplePos="0" relativeHeight="251675648" behindDoc="0" locked="0" layoutInCell="1" hidden="0" allowOverlap="1">
                  <wp:simplePos x="0" y="0"/>
                  <wp:positionH relativeFrom="column">
                    <wp:posOffset>-3809</wp:posOffset>
                  </wp:positionH>
                  <wp:positionV relativeFrom="paragraph">
                    <wp:posOffset>37465</wp:posOffset>
                  </wp:positionV>
                  <wp:extent cx="2746200" cy="2036207"/>
                  <wp:effectExtent l="0" t="0" r="0" b="0"/>
                  <wp:wrapNone/>
                  <wp:docPr id="309" name="image15.jpg" descr="Image result for henri matisse collage"/>
                  <wp:cNvGraphicFramePr/>
                  <a:graphic xmlns:a="http://schemas.openxmlformats.org/drawingml/2006/main">
                    <a:graphicData uri="http://schemas.openxmlformats.org/drawingml/2006/picture">
                      <pic:pic xmlns:pic="http://schemas.openxmlformats.org/drawingml/2006/picture">
                        <pic:nvPicPr>
                          <pic:cNvPr id="0" name="image15.jpg" descr="Image result for henri matisse collage"/>
                          <pic:cNvPicPr preferRelativeResize="0"/>
                        </pic:nvPicPr>
                        <pic:blipFill>
                          <a:blip r:embed="rId18"/>
                          <a:srcRect/>
                          <a:stretch>
                            <a:fillRect/>
                          </a:stretch>
                        </pic:blipFill>
                        <pic:spPr>
                          <a:xfrm>
                            <a:off x="0" y="0"/>
                            <a:ext cx="2746200" cy="2036207"/>
                          </a:xfrm>
                          <a:prstGeom prst="rect">
                            <a:avLst/>
                          </a:prstGeom>
                          <a:ln/>
                        </pic:spPr>
                      </pic:pic>
                    </a:graphicData>
                  </a:graphic>
                </wp:anchor>
              </w:drawing>
            </w:r>
          </w:p>
        </w:tc>
      </w:tr>
      <w:tr w:rsidR="005A3CF7">
        <w:trPr>
          <w:trHeight w:val="3918"/>
        </w:trPr>
        <w:tc>
          <w:tcPr>
            <w:tcW w:w="4603" w:type="dxa"/>
          </w:tcPr>
          <w:p w:rsidR="005A3CF7" w:rsidRDefault="008332E3">
            <w:pPr>
              <w:jc w:val="center"/>
              <w:rPr>
                <w:rFonts w:ascii="XCCW Joined 1a" w:eastAsia="XCCW Joined 1a" w:hAnsi="XCCW Joined 1a" w:cs="XCCW Joined 1a"/>
                <w:sz w:val="36"/>
                <w:szCs w:val="36"/>
              </w:rPr>
            </w:pPr>
            <w:r>
              <w:rPr>
                <w:rFonts w:ascii="XCCW Joined 1a" w:eastAsia="XCCW Joined 1a" w:hAnsi="XCCW Joined 1a" w:cs="XCCW Joined 1a"/>
                <w:sz w:val="36"/>
                <w:szCs w:val="36"/>
              </w:rPr>
              <w:t>Printing</w:t>
            </w:r>
          </w:p>
          <w:p w:rsidR="005A3CF7" w:rsidRDefault="008332E3">
            <w:pPr>
              <w:jc w:val="center"/>
              <w:rPr>
                <w:rFonts w:ascii="XCCW Joined 1a" w:eastAsia="XCCW Joined 1a" w:hAnsi="XCCW Joined 1a" w:cs="XCCW Joined 1a"/>
                <w:sz w:val="36"/>
                <w:szCs w:val="36"/>
              </w:rPr>
            </w:pPr>
            <w:r>
              <w:rPr>
                <w:noProof/>
              </w:rPr>
              <w:drawing>
                <wp:anchor distT="0" distB="0" distL="114300" distR="114300" simplePos="0" relativeHeight="251676672" behindDoc="0" locked="0" layoutInCell="1" hidden="0" allowOverlap="1">
                  <wp:simplePos x="0" y="0"/>
                  <wp:positionH relativeFrom="column">
                    <wp:posOffset>-14603</wp:posOffset>
                  </wp:positionH>
                  <wp:positionV relativeFrom="paragraph">
                    <wp:posOffset>72390</wp:posOffset>
                  </wp:positionV>
                  <wp:extent cx="2822173" cy="1989233"/>
                  <wp:effectExtent l="0" t="0" r="0" b="0"/>
                  <wp:wrapNone/>
                  <wp:docPr id="343" name="image84.jpg" descr="Image result for printing tools for beginners"/>
                  <wp:cNvGraphicFramePr/>
                  <a:graphic xmlns:a="http://schemas.openxmlformats.org/drawingml/2006/main">
                    <a:graphicData uri="http://schemas.openxmlformats.org/drawingml/2006/picture">
                      <pic:pic xmlns:pic="http://schemas.openxmlformats.org/drawingml/2006/picture">
                        <pic:nvPicPr>
                          <pic:cNvPr id="0" name="image84.jpg" descr="Image result for printing tools for beginners"/>
                          <pic:cNvPicPr preferRelativeResize="0"/>
                        </pic:nvPicPr>
                        <pic:blipFill>
                          <a:blip r:embed="rId19"/>
                          <a:srcRect/>
                          <a:stretch>
                            <a:fillRect/>
                          </a:stretch>
                        </pic:blipFill>
                        <pic:spPr>
                          <a:xfrm>
                            <a:off x="0" y="0"/>
                            <a:ext cx="2822173" cy="1989233"/>
                          </a:xfrm>
                          <a:prstGeom prst="rect">
                            <a:avLst/>
                          </a:prstGeom>
                          <a:ln/>
                        </pic:spPr>
                      </pic:pic>
                    </a:graphicData>
                  </a:graphic>
                </wp:anchor>
              </w:drawing>
            </w:r>
          </w:p>
        </w:tc>
        <w:tc>
          <w:tcPr>
            <w:tcW w:w="4603" w:type="dxa"/>
          </w:tcPr>
          <w:p w:rsidR="005A3CF7" w:rsidRDefault="008332E3">
            <w:pPr>
              <w:jc w:val="center"/>
              <w:rPr>
                <w:rFonts w:ascii="XCCW Joined 1a" w:eastAsia="XCCW Joined 1a" w:hAnsi="XCCW Joined 1a" w:cs="XCCW Joined 1a"/>
                <w:sz w:val="36"/>
                <w:szCs w:val="36"/>
              </w:rPr>
            </w:pPr>
            <w:r>
              <w:rPr>
                <w:rFonts w:ascii="XCCW Joined 1a" w:eastAsia="XCCW Joined 1a" w:hAnsi="XCCW Joined 1a" w:cs="XCCW Joined 1a"/>
                <w:sz w:val="36"/>
                <w:szCs w:val="36"/>
              </w:rPr>
              <w:t>Textiles</w:t>
            </w:r>
            <w:r>
              <w:rPr>
                <w:noProof/>
              </w:rPr>
              <w:drawing>
                <wp:anchor distT="0" distB="0" distL="114300" distR="114300" simplePos="0" relativeHeight="251677696" behindDoc="0" locked="0" layoutInCell="1" hidden="0" allowOverlap="1">
                  <wp:simplePos x="0" y="0"/>
                  <wp:positionH relativeFrom="column">
                    <wp:posOffset>-3809</wp:posOffset>
                  </wp:positionH>
                  <wp:positionV relativeFrom="paragraph">
                    <wp:posOffset>453390</wp:posOffset>
                  </wp:positionV>
                  <wp:extent cx="2759032" cy="1934881"/>
                  <wp:effectExtent l="0" t="0" r="0" b="0"/>
                  <wp:wrapNone/>
                  <wp:docPr id="332" name="image65.jpg" descr="Image result for textiles tools for beginners"/>
                  <wp:cNvGraphicFramePr/>
                  <a:graphic xmlns:a="http://schemas.openxmlformats.org/drawingml/2006/main">
                    <a:graphicData uri="http://schemas.openxmlformats.org/drawingml/2006/picture">
                      <pic:pic xmlns:pic="http://schemas.openxmlformats.org/drawingml/2006/picture">
                        <pic:nvPicPr>
                          <pic:cNvPr id="0" name="image65.jpg" descr="Image result for textiles tools for beginners"/>
                          <pic:cNvPicPr preferRelativeResize="0"/>
                        </pic:nvPicPr>
                        <pic:blipFill>
                          <a:blip r:embed="rId20"/>
                          <a:srcRect/>
                          <a:stretch>
                            <a:fillRect/>
                          </a:stretch>
                        </pic:blipFill>
                        <pic:spPr>
                          <a:xfrm>
                            <a:off x="0" y="0"/>
                            <a:ext cx="2759032" cy="1934881"/>
                          </a:xfrm>
                          <a:prstGeom prst="rect">
                            <a:avLst/>
                          </a:prstGeom>
                          <a:ln/>
                        </pic:spPr>
                      </pic:pic>
                    </a:graphicData>
                  </a:graphic>
                </wp:anchor>
              </w:drawing>
            </w:r>
          </w:p>
        </w:tc>
      </w:tr>
    </w:tbl>
    <w:p w:rsidR="005A3CF7" w:rsidRDefault="005A3CF7">
      <w:pPr>
        <w:rPr>
          <w:rFonts w:ascii="XCCW Joined 1a" w:eastAsia="XCCW Joined 1a" w:hAnsi="XCCW Joined 1a" w:cs="XCCW Joined 1a"/>
          <w:sz w:val="24"/>
          <w:szCs w:val="24"/>
        </w:rPr>
      </w:pPr>
    </w:p>
    <w:p w:rsidR="005A3CF7" w:rsidRDefault="008332E3">
      <w:pPr>
        <w:rPr>
          <w:rFonts w:ascii="XCCW Joined 1a" w:eastAsia="XCCW Joined 1a" w:hAnsi="XCCW Joined 1a" w:cs="XCCW Joined 1a"/>
          <w:b/>
          <w:sz w:val="24"/>
          <w:szCs w:val="24"/>
          <w:u w:val="single"/>
        </w:rPr>
      </w:pPr>
      <w:r>
        <w:rPr>
          <w:rFonts w:ascii="XCCW Joined 1a" w:eastAsia="XCCW Joined 1a" w:hAnsi="XCCW Joined 1a" w:cs="XCCW Joined 1a"/>
          <w:b/>
          <w:sz w:val="24"/>
          <w:szCs w:val="24"/>
          <w:u w:val="single"/>
        </w:rPr>
        <w:t xml:space="preserve">National Curriculum </w:t>
      </w:r>
    </w:p>
    <w:p w:rsidR="005A3CF7" w:rsidRDefault="008332E3">
      <w:pPr>
        <w:rPr>
          <w:rFonts w:ascii="XCCW Joined 1a" w:eastAsia="XCCW Joined 1a" w:hAnsi="XCCW Joined 1a" w:cs="XCCW Joined 1a"/>
          <w:b/>
          <w:sz w:val="24"/>
          <w:szCs w:val="24"/>
          <w:u w:val="single"/>
        </w:rPr>
      </w:pPr>
      <w:r>
        <w:rPr>
          <w:noProof/>
        </w:rPr>
        <w:drawing>
          <wp:anchor distT="0" distB="0" distL="114300" distR="114300" simplePos="0" relativeHeight="251678720" behindDoc="0" locked="0" layoutInCell="1" hidden="0" allowOverlap="1">
            <wp:simplePos x="0" y="0"/>
            <wp:positionH relativeFrom="column">
              <wp:posOffset>-401318</wp:posOffset>
            </wp:positionH>
            <wp:positionV relativeFrom="paragraph">
              <wp:posOffset>352425</wp:posOffset>
            </wp:positionV>
            <wp:extent cx="6525260" cy="7848600"/>
            <wp:effectExtent l="0" t="0" r="0" b="0"/>
            <wp:wrapNone/>
            <wp:docPr id="33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1"/>
                    <a:srcRect/>
                    <a:stretch>
                      <a:fillRect/>
                    </a:stretch>
                  </pic:blipFill>
                  <pic:spPr>
                    <a:xfrm>
                      <a:off x="0" y="0"/>
                      <a:ext cx="6525260" cy="7848600"/>
                    </a:xfrm>
                    <a:prstGeom prst="rect">
                      <a:avLst/>
                    </a:prstGeom>
                    <a:ln/>
                  </pic:spPr>
                </pic:pic>
              </a:graphicData>
            </a:graphic>
          </wp:anchor>
        </w:drawing>
      </w: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8332E3">
      <w:pPr>
        <w:rPr>
          <w:rFonts w:ascii="XCCW Joined 1a" w:eastAsia="XCCW Joined 1a" w:hAnsi="XCCW Joined 1a" w:cs="XCCW Joined 1a"/>
          <w:b/>
          <w:sz w:val="24"/>
          <w:szCs w:val="24"/>
          <w:u w:val="single"/>
        </w:rPr>
      </w:pPr>
      <w:r>
        <w:rPr>
          <w:noProof/>
        </w:rPr>
        <w:drawing>
          <wp:anchor distT="0" distB="0" distL="114300" distR="114300" simplePos="0" relativeHeight="251679744" behindDoc="0" locked="0" layoutInCell="1" hidden="0" allowOverlap="1">
            <wp:simplePos x="0" y="0"/>
            <wp:positionH relativeFrom="column">
              <wp:posOffset>-380999</wp:posOffset>
            </wp:positionH>
            <wp:positionV relativeFrom="paragraph">
              <wp:posOffset>0</wp:posOffset>
            </wp:positionV>
            <wp:extent cx="6553487" cy="7118519"/>
            <wp:effectExtent l="0" t="0" r="0" b="0"/>
            <wp:wrapNone/>
            <wp:docPr id="3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6553487" cy="7118519"/>
                    </a:xfrm>
                    <a:prstGeom prst="rect">
                      <a:avLst/>
                    </a:prstGeom>
                    <a:ln/>
                  </pic:spPr>
                </pic:pic>
              </a:graphicData>
            </a:graphic>
          </wp:anchor>
        </w:drawing>
      </w: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8D49CB">
      <w:pPr>
        <w:rPr>
          <w:rFonts w:ascii="XCCW Joined 1a" w:eastAsia="XCCW Joined 1a" w:hAnsi="XCCW Joined 1a" w:cs="XCCW Joined 1a"/>
          <w:b/>
          <w:sz w:val="24"/>
          <w:szCs w:val="24"/>
          <w:u w:val="single"/>
        </w:rPr>
      </w:pPr>
      <w:r>
        <w:rPr>
          <w:rFonts w:ascii="XCCW Joined 1a" w:eastAsia="XCCW Joined 1a" w:hAnsi="XCCW Joined 1a" w:cs="XCCW Joined 1a"/>
          <w:b/>
          <w:sz w:val="24"/>
          <w:szCs w:val="24"/>
          <w:u w:val="single"/>
        </w:rPr>
        <w:t>A</w:t>
      </w:r>
      <w:r w:rsidR="008332E3">
        <w:rPr>
          <w:rFonts w:ascii="XCCW Joined 1a" w:eastAsia="XCCW Joined 1a" w:hAnsi="XCCW Joined 1a" w:cs="XCCW Joined 1a"/>
          <w:b/>
          <w:sz w:val="24"/>
          <w:szCs w:val="24"/>
          <w:u w:val="single"/>
        </w:rPr>
        <w:t xml:space="preserve">rt and Design Skills, Knowledge and Technical Vocabulary </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
        <w:gridCol w:w="2289"/>
        <w:gridCol w:w="1449"/>
        <w:gridCol w:w="13"/>
        <w:gridCol w:w="761"/>
        <w:gridCol w:w="1497"/>
        <w:gridCol w:w="1158"/>
        <w:gridCol w:w="1357"/>
      </w:tblGrid>
      <w:tr w:rsidR="005A3CF7">
        <w:tc>
          <w:tcPr>
            <w:tcW w:w="492" w:type="dxa"/>
          </w:tcPr>
          <w:p w:rsidR="005A3CF7" w:rsidRDefault="005A3CF7">
            <w:pPr>
              <w:jc w:val="center"/>
              <w:rPr>
                <w:rFonts w:ascii="Century Gothic" w:eastAsia="Century Gothic" w:hAnsi="Century Gothic" w:cs="Century Gothic"/>
                <w:sz w:val="16"/>
                <w:szCs w:val="16"/>
              </w:rPr>
            </w:pPr>
          </w:p>
        </w:tc>
        <w:tc>
          <w:tcPr>
            <w:tcW w:w="2289" w:type="dxa"/>
          </w:tcPr>
          <w:p w:rsidR="005A3CF7" w:rsidRDefault="005A3CF7">
            <w:pPr>
              <w:jc w:val="center"/>
              <w:rPr>
                <w:rFonts w:ascii="Century Gothic" w:eastAsia="Century Gothic" w:hAnsi="Century Gothic" w:cs="Century Gothic"/>
                <w:b/>
                <w:sz w:val="20"/>
                <w:szCs w:val="20"/>
              </w:rPr>
            </w:pPr>
          </w:p>
        </w:tc>
        <w:tc>
          <w:tcPr>
            <w:tcW w:w="2223" w:type="dxa"/>
            <w:gridSpan w:val="3"/>
          </w:tcPr>
          <w:p w:rsidR="005A3CF7" w:rsidRDefault="008332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Learning Objective</w:t>
            </w:r>
          </w:p>
        </w:tc>
        <w:tc>
          <w:tcPr>
            <w:tcW w:w="1497" w:type="dxa"/>
            <w:shd w:val="clear" w:color="auto" w:fill="auto"/>
          </w:tcPr>
          <w:p w:rsidR="005A3CF7" w:rsidRDefault="008332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Knowledge </w:t>
            </w:r>
          </w:p>
          <w:p w:rsidR="005A3CF7" w:rsidRDefault="008332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(National Curriculum)</w:t>
            </w:r>
          </w:p>
        </w:tc>
        <w:tc>
          <w:tcPr>
            <w:tcW w:w="1158" w:type="dxa"/>
            <w:shd w:val="clear" w:color="auto" w:fill="auto"/>
          </w:tcPr>
          <w:p w:rsidR="005A3CF7" w:rsidRDefault="008332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Skills</w:t>
            </w:r>
          </w:p>
        </w:tc>
        <w:tc>
          <w:tcPr>
            <w:tcW w:w="1357" w:type="dxa"/>
            <w:shd w:val="clear" w:color="auto" w:fill="auto"/>
          </w:tcPr>
          <w:p w:rsidR="005A3CF7" w:rsidRDefault="008332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Technical Vocabulary </w:t>
            </w:r>
            <w:r>
              <w:rPr>
                <w:rFonts w:ascii="Century Gothic" w:eastAsia="Century Gothic" w:hAnsi="Century Gothic" w:cs="Century Gothic"/>
                <w:b/>
                <w:sz w:val="16"/>
                <w:szCs w:val="16"/>
              </w:rPr>
              <w:t>(based on Suffolk Art units)</w:t>
            </w:r>
          </w:p>
        </w:tc>
      </w:tr>
      <w:tr w:rsidR="005A3CF7">
        <w:tc>
          <w:tcPr>
            <w:tcW w:w="492" w:type="dxa"/>
            <w:vMerge w:val="restart"/>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b/>
                <w:sz w:val="12"/>
                <w:szCs w:val="12"/>
              </w:rPr>
              <w:t>End of KS1</w:t>
            </w:r>
          </w:p>
          <w:p w:rsidR="005A3CF7" w:rsidRDefault="005A3CF7">
            <w:pPr>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2223" w:type="dxa"/>
            <w:gridSpan w:val="3"/>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develop ideas</w:t>
            </w: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experience and ideas as inspiration for artwork</w:t>
            </w:r>
          </w:p>
        </w:tc>
        <w:tc>
          <w:tcPr>
            <w:tcW w:w="1158" w:type="dxa"/>
            <w:shd w:val="clear" w:color="auto" w:fill="auto"/>
          </w:tcPr>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Respond to ideas and starting points.</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Explore ideas and collect visual information.</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Explore different methods and materials as ideas develop.</w:t>
            </w:r>
          </w:p>
        </w:tc>
        <w:tc>
          <w:tcPr>
            <w:tcW w:w="1357" w:type="dxa"/>
            <w:shd w:val="clear" w:color="auto" w:fill="auto"/>
          </w:tcPr>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Strengths</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Weaknesses</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Improve</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Starting point</w:t>
            </w:r>
          </w:p>
          <w:p w:rsidR="005A3CF7" w:rsidRDefault="005A3CF7">
            <w:pPr>
              <w:ind w:left="360" w:right="-51"/>
              <w:rPr>
                <w:rFonts w:ascii="Century Gothic" w:eastAsia="Century Gothic" w:hAnsi="Century Gothic" w:cs="Century Gothic"/>
                <w:sz w:val="12"/>
                <w:szCs w:val="12"/>
              </w:rPr>
            </w:pPr>
          </w:p>
          <w:p w:rsidR="005A3CF7" w:rsidRDefault="005A3CF7">
            <w:pPr>
              <w:ind w:left="360" w:right="-51"/>
              <w:rPr>
                <w:rFonts w:ascii="Century Gothic" w:eastAsia="Century Gothic" w:hAnsi="Century Gothic" w:cs="Century Gothic"/>
                <w:sz w:val="12"/>
                <w:szCs w:val="12"/>
              </w:rPr>
            </w:pP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49" w:type="dxa"/>
            <w:vMerge w:val="restart"/>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master techniques</w:t>
            </w:r>
          </w:p>
        </w:tc>
        <w:tc>
          <w:tcPr>
            <w:tcW w:w="774" w:type="dxa"/>
            <w:gridSpan w:val="2"/>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Painting</w:t>
            </w: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Know that different media (material techniques) </w:t>
            </w:r>
            <w:proofErr w:type="gramStart"/>
            <w:r>
              <w:rPr>
                <w:rFonts w:ascii="Century Gothic" w:eastAsia="Century Gothic" w:hAnsi="Century Gothic" w:cs="Century Gothic"/>
                <w:sz w:val="12"/>
                <w:szCs w:val="12"/>
              </w:rPr>
              <w:t>can be combined</w:t>
            </w:r>
            <w:proofErr w:type="gramEnd"/>
            <w:r>
              <w:rPr>
                <w:rFonts w:ascii="Century Gothic" w:eastAsia="Century Gothic" w:hAnsi="Century Gothic" w:cs="Century Gothic"/>
                <w:sz w:val="12"/>
                <w:szCs w:val="12"/>
              </w:rPr>
              <w:t xml:space="preserve"> to create different and new effects within a range of contexts.</w:t>
            </w:r>
          </w:p>
        </w:tc>
        <w:tc>
          <w:tcPr>
            <w:tcW w:w="1158" w:type="dxa"/>
            <w:shd w:val="clear" w:color="auto" w:fill="auto"/>
          </w:tcPr>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Use different sized brushes and good control to produce different results.</w:t>
            </w:r>
          </w:p>
          <w:p w:rsidR="005A3CF7" w:rsidRDefault="005A3CF7">
            <w:pPr>
              <w:ind w:left="360" w:right="-51"/>
              <w:rPr>
                <w:rFonts w:ascii="Century Gothic" w:eastAsia="Century Gothic" w:hAnsi="Century Gothic" w:cs="Century Gothic"/>
                <w:sz w:val="12"/>
                <w:szCs w:val="12"/>
              </w:rPr>
            </w:pP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Use primary and secondary colours and justify reasons for choices.</w:t>
            </w:r>
          </w:p>
          <w:p w:rsidR="005A3CF7" w:rsidRDefault="005A3CF7">
            <w:pPr>
              <w:ind w:left="360" w:right="-51"/>
              <w:rPr>
                <w:rFonts w:ascii="Century Gothic" w:eastAsia="Century Gothic" w:hAnsi="Century Gothic" w:cs="Century Gothic"/>
                <w:sz w:val="12"/>
                <w:szCs w:val="12"/>
              </w:rPr>
            </w:pP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Add white and black to create tones.</w:t>
            </w:r>
          </w:p>
        </w:tc>
        <w:tc>
          <w:tcPr>
            <w:tcW w:w="1357" w:type="dxa"/>
            <w:shd w:val="clear" w:color="auto" w:fill="auto"/>
          </w:tcPr>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Primary colours</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Secondary colours</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Tints 7</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Tones </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2d shapes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Line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Pattern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Space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Marsh</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Jump</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Collage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Primary colours</w:t>
            </w: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49"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74" w:type="dxa"/>
            <w:gridSpan w:val="2"/>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Drawing</w:t>
            </w: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know that different pressures and different pencils can create different lines.</w:t>
            </w:r>
          </w:p>
          <w:p w:rsidR="005A3CF7" w:rsidRDefault="005A3CF7">
            <w:pPr>
              <w:ind w:left="360"/>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know that different effects can be used when creating sketches.</w:t>
            </w: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experiment with altering the thickness of lines.</w:t>
            </w:r>
          </w:p>
          <w:p w:rsidR="005A3CF7" w:rsidRDefault="005A3CF7">
            <w:pPr>
              <w:ind w:left="360"/>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create effect by using a mixture of dots, lines and shading.</w:t>
            </w:r>
          </w:p>
          <w:p w:rsidR="005A3CF7" w:rsidRDefault="005A3CF7">
            <w:pPr>
              <w:ind w:left="360"/>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(To create </w:t>
            </w:r>
            <w:proofErr w:type="gramStart"/>
            <w:r>
              <w:rPr>
                <w:rFonts w:ascii="Century Gothic" w:eastAsia="Century Gothic" w:hAnsi="Century Gothic" w:cs="Century Gothic"/>
                <w:sz w:val="12"/>
                <w:szCs w:val="12"/>
              </w:rPr>
              <w:t>tones?</w:t>
            </w:r>
            <w:proofErr w:type="gramEnd"/>
            <w:r>
              <w:rPr>
                <w:rFonts w:ascii="Century Gothic" w:eastAsia="Century Gothic" w:hAnsi="Century Gothic" w:cs="Century Gothic"/>
                <w:sz w:val="12"/>
                <w:szCs w:val="12"/>
              </w:rPr>
              <w:t>)</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Media techniques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Pattern </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Texture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shading</w:t>
            </w: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49"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74" w:type="dxa"/>
            <w:gridSpan w:val="2"/>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3D Sculpture</w:t>
            </w: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To know that art is not 1 dimensional. (3D). </w:t>
            </w: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Combine shapes including lines and textures (rolled up paper, straws, paper, card and clay.)</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select and techniques needed to shape assemble and join materials such as rolling, cutting, moulding and carving.</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Aboriginal</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Symbol</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Represents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Earth</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Colours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Surface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Slab</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Inlay</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Rolling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Firming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Pinching </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pulling</w:t>
            </w: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49"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74" w:type="dxa"/>
            <w:gridSpan w:val="2"/>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Collage</w:t>
            </w: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know that different materials can create different effects.</w:t>
            </w:r>
          </w:p>
          <w:p w:rsidR="005A3CF7" w:rsidRDefault="005A3CF7">
            <w:pPr>
              <w:ind w:left="360"/>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Experimenting combining different materials.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sort and arrange materials effectively.</w:t>
            </w:r>
          </w:p>
          <w:p w:rsidR="005A3CF7" w:rsidRDefault="005A3CF7">
            <w:pPr>
              <w:rPr>
                <w:rFonts w:ascii="Century Gothic" w:eastAsia="Century Gothic" w:hAnsi="Century Gothic" w:cs="Century Gothic"/>
                <w:sz w:val="12"/>
                <w:szCs w:val="12"/>
              </w:rPr>
            </w:pP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Cut </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Torn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Glue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Texture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Combine</w:t>
            </w:r>
          </w:p>
          <w:p w:rsidR="005A3CF7" w:rsidRDefault="005A3CF7">
            <w:pPr>
              <w:ind w:left="360"/>
              <w:rPr>
                <w:rFonts w:ascii="Century Gothic" w:eastAsia="Century Gothic" w:hAnsi="Century Gothic" w:cs="Century Gothic"/>
                <w:sz w:val="12"/>
                <w:szCs w:val="12"/>
              </w:rPr>
            </w:pP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49"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74" w:type="dxa"/>
            <w:gridSpan w:val="2"/>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Textiles</w:t>
            </w: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know that weaving and twisting creates a pattern.</w:t>
            </w:r>
          </w:p>
          <w:p w:rsidR="005A3CF7" w:rsidRDefault="005A3CF7">
            <w:pPr>
              <w:ind w:left="360"/>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know that materials can be joined together in different ways.</w:t>
            </w:r>
          </w:p>
          <w:p w:rsidR="005A3CF7" w:rsidRDefault="005A3CF7">
            <w:pPr>
              <w:ind w:left="360"/>
              <w:rPr>
                <w:rFonts w:ascii="Century Gothic" w:eastAsia="Century Gothic" w:hAnsi="Century Gothic" w:cs="Century Gothic"/>
                <w:sz w:val="12"/>
                <w:szCs w:val="12"/>
              </w:rPr>
            </w:pPr>
          </w:p>
          <w:p w:rsidR="005A3CF7" w:rsidRDefault="005A3CF7">
            <w:pPr>
              <w:ind w:left="360"/>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weaving to create a pattern.</w:t>
            </w:r>
          </w:p>
          <w:p w:rsidR="005A3CF7" w:rsidRDefault="005A3CF7">
            <w:pPr>
              <w:ind w:left="360"/>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Join materials using glue and or stitch.</w:t>
            </w:r>
          </w:p>
          <w:p w:rsidR="005A3CF7" w:rsidRDefault="005A3CF7">
            <w:pPr>
              <w:ind w:left="360"/>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plaiting.</w:t>
            </w:r>
          </w:p>
          <w:p w:rsidR="005A3CF7" w:rsidRDefault="005A3CF7">
            <w:pPr>
              <w:ind w:left="360"/>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lastRenderedPageBreak/>
              <w:t>Use dip dye techniques.</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lastRenderedPageBreak/>
              <w:t>Bleed</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Overlap</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Over and under.</w:t>
            </w:r>
          </w:p>
          <w:p w:rsidR="005A3CF7" w:rsidRDefault="005A3CF7">
            <w:pPr>
              <w:ind w:left="360"/>
              <w:rPr>
                <w:rFonts w:ascii="Century Gothic" w:eastAsia="Century Gothic" w:hAnsi="Century Gothic" w:cs="Century Gothic"/>
                <w:sz w:val="12"/>
                <w:szCs w:val="12"/>
              </w:rPr>
            </w:pP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49"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74" w:type="dxa"/>
            <w:gridSpan w:val="2"/>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Printing</w:t>
            </w: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To know that patterns </w:t>
            </w:r>
            <w:proofErr w:type="gramStart"/>
            <w:r>
              <w:rPr>
                <w:rFonts w:ascii="Century Gothic" w:eastAsia="Century Gothic" w:hAnsi="Century Gothic" w:cs="Century Gothic"/>
                <w:sz w:val="12"/>
                <w:szCs w:val="12"/>
              </w:rPr>
              <w:t>can be created</w:t>
            </w:r>
            <w:proofErr w:type="gramEnd"/>
            <w:r>
              <w:rPr>
                <w:rFonts w:ascii="Century Gothic" w:eastAsia="Century Gothic" w:hAnsi="Century Gothic" w:cs="Century Gothic"/>
                <w:sz w:val="12"/>
                <w:szCs w:val="12"/>
              </w:rPr>
              <w:t xml:space="preserve"> from repeating shapes.</w:t>
            </w:r>
          </w:p>
          <w:p w:rsidR="005A3CF7" w:rsidRDefault="005A3CF7">
            <w:pPr>
              <w:ind w:left="360"/>
              <w:rPr>
                <w:rFonts w:ascii="Century Gothic" w:eastAsia="Century Gothic" w:hAnsi="Century Gothic" w:cs="Century Gothic"/>
                <w:sz w:val="12"/>
                <w:szCs w:val="12"/>
              </w:rPr>
            </w:pPr>
          </w:p>
          <w:p w:rsidR="005A3CF7" w:rsidRDefault="005A3CF7">
            <w:pPr>
              <w:ind w:left="360"/>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know and recognise a range of prints within their environment (</w:t>
            </w:r>
            <w:proofErr w:type="gramStart"/>
            <w:r>
              <w:rPr>
                <w:rFonts w:ascii="Century Gothic" w:eastAsia="Century Gothic" w:hAnsi="Century Gothic" w:cs="Century Gothic"/>
                <w:sz w:val="12"/>
                <w:szCs w:val="12"/>
              </w:rPr>
              <w:t>wall paper</w:t>
            </w:r>
            <w:proofErr w:type="gramEnd"/>
            <w:r>
              <w:rPr>
                <w:rFonts w:ascii="Century Gothic" w:eastAsia="Century Gothic" w:hAnsi="Century Gothic" w:cs="Century Gothic"/>
                <w:sz w:val="12"/>
                <w:szCs w:val="12"/>
              </w:rPr>
              <w:t>, bark etc.).</w:t>
            </w:r>
          </w:p>
          <w:p w:rsidR="005A3CF7" w:rsidRDefault="005A3CF7">
            <w:pPr>
              <w:ind w:left="360"/>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repeating or overlapping shapes. Press, roll rub and stamp to make prints.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Mimic print from the environment.</w:t>
            </w:r>
          </w:p>
          <w:p w:rsidR="005A3CF7" w:rsidRDefault="005A3CF7">
            <w:pPr>
              <w:ind w:left="360"/>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objects to create prints such as fruit, vegetable or sponges.</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Print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Dabbing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Stroking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Tone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Darker/lighter</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Slab</w:t>
            </w:r>
          </w:p>
          <w:p w:rsidR="005A3CF7" w:rsidRDefault="005A3CF7">
            <w:pPr>
              <w:rPr>
                <w:rFonts w:ascii="Century Gothic" w:eastAsia="Century Gothic" w:hAnsi="Century Gothic" w:cs="Century Gothic"/>
                <w:sz w:val="12"/>
                <w:szCs w:val="12"/>
              </w:rPr>
            </w:pP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2223" w:type="dxa"/>
            <w:gridSpan w:val="3"/>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take inspiration from the greats (classic and modern)</w:t>
            </w: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know the names of some famous artist and their work.</w:t>
            </w: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Describe the work of artist.</w:t>
            </w:r>
          </w:p>
          <w:p w:rsidR="005A3CF7" w:rsidRDefault="005A3CF7">
            <w:pPr>
              <w:ind w:left="360"/>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artists work and techniques to inspire their own work.</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Modern artists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Classic artists</w:t>
            </w:r>
          </w:p>
        </w:tc>
      </w:tr>
      <w:tr w:rsidR="005A3CF7">
        <w:tc>
          <w:tcPr>
            <w:tcW w:w="492" w:type="dxa"/>
            <w:vMerge w:val="restart"/>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End of LKS2</w:t>
            </w:r>
          </w:p>
        </w:tc>
        <w:tc>
          <w:tcPr>
            <w:tcW w:w="2289" w:type="dxa"/>
          </w:tcPr>
          <w:p w:rsidR="005A3CF7" w:rsidRDefault="005A3CF7">
            <w:pPr>
              <w:rPr>
                <w:rFonts w:ascii="Century Gothic" w:eastAsia="Century Gothic" w:hAnsi="Century Gothic" w:cs="Century Gothic"/>
                <w:sz w:val="12"/>
                <w:szCs w:val="12"/>
              </w:rPr>
            </w:pPr>
          </w:p>
        </w:tc>
        <w:tc>
          <w:tcPr>
            <w:tcW w:w="2223" w:type="dxa"/>
            <w:gridSpan w:val="3"/>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develop ideas</w:t>
            </w:r>
          </w:p>
          <w:p w:rsidR="005A3CF7" w:rsidRDefault="005A3CF7">
            <w:pPr>
              <w:rPr>
                <w:rFonts w:ascii="Century Gothic" w:eastAsia="Century Gothic" w:hAnsi="Century Gothic" w:cs="Century Gothic"/>
                <w:sz w:val="12"/>
                <w:szCs w:val="12"/>
              </w:rPr>
            </w:pPr>
          </w:p>
          <w:p w:rsidR="005A3CF7" w:rsidRDefault="005A3CF7">
            <w:pPr>
              <w:rPr>
                <w:rFonts w:ascii="Century Gothic" w:eastAsia="Century Gothic" w:hAnsi="Century Gothic" w:cs="Century Gothic"/>
                <w:sz w:val="12"/>
                <w:szCs w:val="12"/>
              </w:rPr>
            </w:pPr>
          </w:p>
          <w:p w:rsidR="005A3CF7" w:rsidRDefault="005A3CF7">
            <w:pPr>
              <w:rPr>
                <w:rFonts w:ascii="Century Gothic" w:eastAsia="Century Gothic" w:hAnsi="Century Gothic" w:cs="Century Gothic"/>
                <w:sz w:val="12"/>
                <w:szCs w:val="12"/>
              </w:rPr>
            </w:pPr>
          </w:p>
          <w:p w:rsidR="005A3CF7" w:rsidRDefault="005A3CF7">
            <w:pPr>
              <w:rPr>
                <w:rFonts w:ascii="Century Gothic" w:eastAsia="Century Gothic" w:hAnsi="Century Gothic" w:cs="Century Gothic"/>
                <w:sz w:val="12"/>
                <w:szCs w:val="12"/>
              </w:rPr>
            </w:pP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experience and ideas as inspiration for artwork</w:t>
            </w:r>
          </w:p>
        </w:tc>
        <w:tc>
          <w:tcPr>
            <w:tcW w:w="1158" w:type="dxa"/>
            <w:shd w:val="clear" w:color="auto" w:fill="auto"/>
          </w:tcPr>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Respond to ideas and starting points.</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Explore ideas and collect visual information.</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Explore different methods and materials as ideas develop.</w:t>
            </w:r>
          </w:p>
        </w:tc>
        <w:tc>
          <w:tcPr>
            <w:tcW w:w="1357" w:type="dxa"/>
            <w:shd w:val="clear" w:color="auto" w:fill="auto"/>
          </w:tcPr>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Strengths</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Weaknesses</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Improve</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Starting point</w:t>
            </w:r>
          </w:p>
          <w:p w:rsidR="005A3CF7" w:rsidRDefault="005A3CF7">
            <w:pPr>
              <w:ind w:left="360" w:right="-51"/>
              <w:rPr>
                <w:rFonts w:ascii="Century Gothic" w:eastAsia="Century Gothic" w:hAnsi="Century Gothic" w:cs="Century Gothic"/>
                <w:sz w:val="12"/>
                <w:szCs w:val="12"/>
              </w:rPr>
            </w:pPr>
          </w:p>
          <w:p w:rsidR="005A3CF7" w:rsidRDefault="005A3CF7">
            <w:pPr>
              <w:ind w:left="360" w:right="-51"/>
              <w:rPr>
                <w:rFonts w:ascii="Century Gothic" w:eastAsia="Century Gothic" w:hAnsi="Century Gothic" w:cs="Century Gothic"/>
                <w:sz w:val="12"/>
                <w:szCs w:val="12"/>
              </w:rPr>
            </w:pP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val="restart"/>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master techniques</w:t>
            </w: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Painting</w:t>
            </w:r>
          </w:p>
        </w:tc>
        <w:tc>
          <w:tcPr>
            <w:tcW w:w="1497" w:type="dxa"/>
            <w:vMerge w:val="restart"/>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color w:val="0B0C0C"/>
                <w:sz w:val="12"/>
                <w:szCs w:val="12"/>
              </w:rPr>
              <w:t>to improve their mastery of art and design techniques, including drawing, painting and sculpture with a range of materials [for example, pencil, charcoal, paint, clay]</w:t>
            </w: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a number of brush techniques, using thick and thin brushes to produce shapes, textures, patterns and lines.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Mix colours effectively </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water colour paint to produce washes for backgrounds then add detail</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Brush strokes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Light/dark</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Tone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Contrast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Repeated</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Observe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Enlarge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Reflect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Moistened</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Wash </w:t>
            </w: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Drawing</w:t>
            </w:r>
          </w:p>
        </w:tc>
        <w:tc>
          <w:tcPr>
            <w:tcW w:w="1497" w:type="dxa"/>
            <w:vMerge/>
            <w:shd w:val="clear" w:color="auto" w:fill="auto"/>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shading to show light and shadows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hatching and crosshatching to show tone and texture</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Sketch lightly</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different hardness of pencils to show line, tone and texture.</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Annotate sketches to explain and elaborate ideas</w:t>
            </w:r>
          </w:p>
          <w:p w:rsidR="005A3CF7" w:rsidRDefault="005A3CF7">
            <w:pPr>
              <w:rPr>
                <w:rFonts w:ascii="Century Gothic" w:eastAsia="Century Gothic" w:hAnsi="Century Gothic" w:cs="Century Gothic"/>
                <w:sz w:val="12"/>
                <w:szCs w:val="12"/>
              </w:rPr>
            </w:pP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Mark</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Line </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Pattern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Tone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Pressure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Light/dark</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Hatching</w:t>
            </w:r>
          </w:p>
          <w:p w:rsidR="005A3CF7" w:rsidRDefault="008332E3">
            <w:pPr>
              <w:rPr>
                <w:rFonts w:ascii="Century Gothic" w:eastAsia="Century Gothic" w:hAnsi="Century Gothic" w:cs="Century Gothic"/>
                <w:sz w:val="12"/>
                <w:szCs w:val="12"/>
              </w:rPr>
            </w:pPr>
            <w:proofErr w:type="spellStart"/>
            <w:r>
              <w:rPr>
                <w:rFonts w:ascii="Century Gothic" w:eastAsia="Century Gothic" w:hAnsi="Century Gothic" w:cs="Century Gothic"/>
                <w:sz w:val="12"/>
                <w:szCs w:val="12"/>
              </w:rPr>
              <w:t>Brusho</w:t>
            </w:r>
            <w:proofErr w:type="spellEnd"/>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Resist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Highlight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Pattern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Repeated</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Enlarge</w:t>
            </w:r>
          </w:p>
          <w:p w:rsidR="005A3CF7" w:rsidRDefault="005A3CF7">
            <w:pPr>
              <w:rPr>
                <w:rFonts w:ascii="Century Gothic" w:eastAsia="Century Gothic" w:hAnsi="Century Gothic" w:cs="Century Gothic"/>
                <w:sz w:val="12"/>
                <w:szCs w:val="12"/>
              </w:rPr>
            </w:pP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3D Sculpture</w:t>
            </w:r>
          </w:p>
        </w:tc>
        <w:tc>
          <w:tcPr>
            <w:tcW w:w="1497" w:type="dxa"/>
            <w:vMerge/>
            <w:shd w:val="clear" w:color="auto" w:fill="auto"/>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Create and combine shapes to create recognisable forms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Include texture that conveys feelings, expression or movement</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Gummed tape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Layer</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Form</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Decoration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Cylinder</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Transfer</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Slab</w:t>
            </w:r>
          </w:p>
          <w:p w:rsidR="005A3CF7" w:rsidRDefault="008332E3">
            <w:pPr>
              <w:rPr>
                <w:rFonts w:ascii="Century Gothic" w:eastAsia="Century Gothic" w:hAnsi="Century Gothic" w:cs="Century Gothic"/>
                <w:sz w:val="12"/>
                <w:szCs w:val="12"/>
              </w:rPr>
            </w:pPr>
            <w:proofErr w:type="spellStart"/>
            <w:r>
              <w:rPr>
                <w:rFonts w:ascii="Century Gothic" w:eastAsia="Century Gothic" w:hAnsi="Century Gothic" w:cs="Century Gothic"/>
                <w:sz w:val="12"/>
                <w:szCs w:val="12"/>
              </w:rPr>
              <w:t>Terrocotta</w:t>
            </w:r>
            <w:proofErr w:type="spellEnd"/>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Coil</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Roll</w:t>
            </w: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Collage</w:t>
            </w:r>
          </w:p>
        </w:tc>
        <w:tc>
          <w:tcPr>
            <w:tcW w:w="1497" w:type="dxa"/>
            <w:vMerge/>
            <w:shd w:val="clear" w:color="auto" w:fill="auto"/>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Select and arrange </w:t>
            </w:r>
            <w:r>
              <w:rPr>
                <w:rFonts w:ascii="Century Gothic" w:eastAsia="Century Gothic" w:hAnsi="Century Gothic" w:cs="Century Gothic"/>
                <w:sz w:val="12"/>
                <w:szCs w:val="12"/>
              </w:rPr>
              <w:lastRenderedPageBreak/>
              <w:t>materials for a striking effect</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Ensure work is precise</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lastRenderedPageBreak/>
              <w:t>Position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Arrange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Motion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lastRenderedPageBreak/>
              <w:t>Torn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Overlapping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Distortion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Transposing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Adapt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Unique</w:t>
            </w: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Textiles</w:t>
            </w:r>
          </w:p>
        </w:tc>
        <w:tc>
          <w:tcPr>
            <w:tcW w:w="1497" w:type="dxa"/>
            <w:vMerge/>
            <w:shd w:val="clear" w:color="auto" w:fill="auto"/>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Shape and stitch materials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basic cross stitch and back stitch</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Some participation in dying fabric</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Pattern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Design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Folding</w:t>
            </w:r>
          </w:p>
          <w:p w:rsidR="005A3CF7" w:rsidRDefault="008332E3">
            <w:pPr>
              <w:rPr>
                <w:rFonts w:ascii="Century Gothic" w:eastAsia="Century Gothic" w:hAnsi="Century Gothic" w:cs="Century Gothic"/>
                <w:sz w:val="12"/>
                <w:szCs w:val="12"/>
              </w:rPr>
            </w:pPr>
            <w:proofErr w:type="spellStart"/>
            <w:r>
              <w:rPr>
                <w:rFonts w:ascii="Century Gothic" w:eastAsia="Century Gothic" w:hAnsi="Century Gothic" w:cs="Century Gothic"/>
                <w:sz w:val="12"/>
                <w:szCs w:val="12"/>
              </w:rPr>
              <w:t>Collograph</w:t>
            </w:r>
            <w:proofErr w:type="spellEnd"/>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Assemble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Rotation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Reflection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Rollers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symmetry</w:t>
            </w:r>
          </w:p>
        </w:tc>
      </w:tr>
      <w:tr w:rsidR="005A3CF7">
        <w:trPr>
          <w:trHeight w:val="1030"/>
        </w:trPr>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Printing</w:t>
            </w:r>
          </w:p>
        </w:tc>
        <w:tc>
          <w:tcPr>
            <w:tcW w:w="1497" w:type="dxa"/>
            <w:vMerge/>
            <w:shd w:val="clear" w:color="auto" w:fill="auto"/>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layers of two or more colours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Make printing blocks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Make precise repeating patterns</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Design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Scratching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Pressure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Process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Adapt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Modify</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Indented</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Linear</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Transpose</w:t>
            </w:r>
          </w:p>
          <w:p w:rsidR="005A3CF7" w:rsidRDefault="005A3CF7">
            <w:pPr>
              <w:rPr>
                <w:rFonts w:ascii="Century Gothic" w:eastAsia="Century Gothic" w:hAnsi="Century Gothic" w:cs="Century Gothic"/>
                <w:sz w:val="12"/>
                <w:szCs w:val="12"/>
              </w:rPr>
            </w:pPr>
          </w:p>
        </w:tc>
      </w:tr>
      <w:tr w:rsidR="005A3CF7">
        <w:trPr>
          <w:trHeight w:val="304"/>
        </w:trPr>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2223" w:type="dxa"/>
            <w:gridSpan w:val="3"/>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take inspiration from the greats (classic and modern)</w:t>
            </w: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To </w:t>
            </w:r>
            <w:r>
              <w:rPr>
                <w:rFonts w:ascii="Century Gothic" w:eastAsia="Century Gothic" w:hAnsi="Century Gothic" w:cs="Century Gothic"/>
                <w:color w:val="0B0C0C"/>
                <w:sz w:val="12"/>
                <w:szCs w:val="12"/>
              </w:rPr>
              <w:t xml:space="preserve"> know about great artists, architects and designers in history</w:t>
            </w: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Describe the work or notable artists, artisans and designers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some of the ideas of artists studied to create pieces</w:t>
            </w:r>
          </w:p>
        </w:tc>
        <w:tc>
          <w:tcPr>
            <w:tcW w:w="1357" w:type="dxa"/>
            <w:shd w:val="clear" w:color="auto" w:fill="auto"/>
          </w:tcPr>
          <w:p w:rsidR="005A3CF7" w:rsidRDefault="005A3CF7">
            <w:pPr>
              <w:ind w:left="360"/>
              <w:rPr>
                <w:rFonts w:ascii="Century Gothic" w:eastAsia="Century Gothic" w:hAnsi="Century Gothic" w:cs="Century Gothic"/>
                <w:sz w:val="12"/>
                <w:szCs w:val="12"/>
              </w:rPr>
            </w:pPr>
          </w:p>
        </w:tc>
      </w:tr>
      <w:tr w:rsidR="005A3CF7">
        <w:trPr>
          <w:trHeight w:val="304"/>
        </w:trPr>
        <w:tc>
          <w:tcPr>
            <w:tcW w:w="492" w:type="dxa"/>
            <w:vMerge w:val="restart"/>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End of UKS2</w:t>
            </w:r>
          </w:p>
        </w:tc>
        <w:tc>
          <w:tcPr>
            <w:tcW w:w="2289" w:type="dxa"/>
          </w:tcPr>
          <w:p w:rsidR="005A3CF7" w:rsidRDefault="005A3CF7">
            <w:pPr>
              <w:rPr>
                <w:rFonts w:ascii="Century Gothic" w:eastAsia="Century Gothic" w:hAnsi="Century Gothic" w:cs="Century Gothic"/>
                <w:sz w:val="12"/>
                <w:szCs w:val="12"/>
              </w:rPr>
            </w:pPr>
          </w:p>
        </w:tc>
        <w:tc>
          <w:tcPr>
            <w:tcW w:w="2223" w:type="dxa"/>
            <w:gridSpan w:val="3"/>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develop ideas</w:t>
            </w: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experience and ideas as inspiration for artwork</w:t>
            </w:r>
          </w:p>
        </w:tc>
        <w:tc>
          <w:tcPr>
            <w:tcW w:w="1158" w:type="dxa"/>
            <w:shd w:val="clear" w:color="auto" w:fill="auto"/>
          </w:tcPr>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Respond to ideas and starting points.</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Explore ideas and collect visual information.</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Explore different methods and materials as ideas develop.</w:t>
            </w:r>
          </w:p>
        </w:tc>
        <w:tc>
          <w:tcPr>
            <w:tcW w:w="1357" w:type="dxa"/>
            <w:shd w:val="clear" w:color="auto" w:fill="auto"/>
          </w:tcPr>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Strengths</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Weaknesses</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Improve</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Starting point</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Evaluate</w:t>
            </w:r>
          </w:p>
          <w:p w:rsidR="005A3CF7" w:rsidRDefault="008332E3">
            <w:pPr>
              <w:ind w:right="-51"/>
              <w:rPr>
                <w:rFonts w:ascii="Century Gothic" w:eastAsia="Century Gothic" w:hAnsi="Century Gothic" w:cs="Century Gothic"/>
                <w:sz w:val="12"/>
                <w:szCs w:val="12"/>
              </w:rPr>
            </w:pPr>
            <w:r>
              <w:rPr>
                <w:rFonts w:ascii="Century Gothic" w:eastAsia="Century Gothic" w:hAnsi="Century Gothic" w:cs="Century Gothic"/>
                <w:sz w:val="12"/>
                <w:szCs w:val="12"/>
              </w:rPr>
              <w:t>Modify</w:t>
            </w:r>
          </w:p>
          <w:p w:rsidR="005A3CF7" w:rsidRDefault="005A3CF7">
            <w:pPr>
              <w:ind w:left="360" w:right="-51"/>
              <w:rPr>
                <w:rFonts w:ascii="Century Gothic" w:eastAsia="Century Gothic" w:hAnsi="Century Gothic" w:cs="Century Gothic"/>
                <w:sz w:val="12"/>
                <w:szCs w:val="12"/>
              </w:rPr>
            </w:pPr>
          </w:p>
          <w:p w:rsidR="005A3CF7" w:rsidRDefault="005A3CF7">
            <w:pPr>
              <w:ind w:left="360" w:right="-51"/>
              <w:rPr>
                <w:rFonts w:ascii="Century Gothic" w:eastAsia="Century Gothic" w:hAnsi="Century Gothic" w:cs="Century Gothic"/>
                <w:sz w:val="12"/>
                <w:szCs w:val="12"/>
              </w:rPr>
            </w:pP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val="restart"/>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master techniques</w:t>
            </w: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Painting</w:t>
            </w:r>
          </w:p>
        </w:tc>
        <w:tc>
          <w:tcPr>
            <w:tcW w:w="1497" w:type="dxa"/>
            <w:vMerge w:val="restart"/>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color w:val="0B0C0C"/>
                <w:sz w:val="12"/>
                <w:szCs w:val="12"/>
              </w:rPr>
              <w:t>to improve their mastery of art and design techniques, including drawing, painting and sculpture with a range of materials [for example, pencil, charcoal, paint, clay]</w:t>
            </w: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Sketch lightly before painting to combine line and colour</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the qualities of watercolour and acrylic paints to create visually interesting pieces.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Combine colours, tones and tints to enhance the mood of the piece.</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brush techniques and the qualities of paint to create texture.</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Develop a personal style of painting, drawing upon ideas from other artists.</w:t>
            </w:r>
          </w:p>
          <w:p w:rsidR="005A3CF7" w:rsidRDefault="005A3CF7">
            <w:pPr>
              <w:ind w:left="360"/>
              <w:rPr>
                <w:rFonts w:ascii="Century Gothic" w:eastAsia="Century Gothic" w:hAnsi="Century Gothic" w:cs="Century Gothic"/>
                <w:sz w:val="12"/>
                <w:szCs w:val="12"/>
              </w:rPr>
            </w:pP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Layers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Abstract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Linear</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Acetate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Transpose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Layered</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Vibrant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Unrealistic</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Contrasting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Expressive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Adjacent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Fabric</w:t>
            </w:r>
          </w:p>
          <w:p w:rsidR="005A3CF7" w:rsidRDefault="008332E3">
            <w:pPr>
              <w:rPr>
                <w:rFonts w:ascii="Century Gothic" w:eastAsia="Century Gothic" w:hAnsi="Century Gothic" w:cs="Century Gothic"/>
                <w:sz w:val="12"/>
                <w:szCs w:val="12"/>
              </w:rPr>
            </w:pPr>
            <w:proofErr w:type="spellStart"/>
            <w:r>
              <w:rPr>
                <w:rFonts w:ascii="Century Gothic" w:eastAsia="Century Gothic" w:hAnsi="Century Gothic" w:cs="Century Gothic"/>
                <w:sz w:val="12"/>
                <w:szCs w:val="12"/>
              </w:rPr>
              <w:t>Tonking</w:t>
            </w:r>
            <w:proofErr w:type="spellEnd"/>
          </w:p>
          <w:p w:rsidR="005A3CF7" w:rsidRDefault="005A3CF7">
            <w:pPr>
              <w:rPr>
                <w:rFonts w:ascii="Century Gothic" w:eastAsia="Century Gothic" w:hAnsi="Century Gothic" w:cs="Century Gothic"/>
                <w:sz w:val="12"/>
                <w:szCs w:val="12"/>
              </w:rPr>
            </w:pP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Drawing</w:t>
            </w:r>
          </w:p>
        </w:tc>
        <w:tc>
          <w:tcPr>
            <w:tcW w:w="1497" w:type="dxa"/>
            <w:vMerge/>
            <w:shd w:val="clear" w:color="auto" w:fill="auto"/>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a variety of techniques to add interesting effects. E.g. reflections, shadows, direction of sunlight</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Use a choice of techniques to depict movement, perspective, </w:t>
            </w:r>
            <w:r>
              <w:rPr>
                <w:rFonts w:ascii="Century Gothic" w:eastAsia="Century Gothic" w:hAnsi="Century Gothic" w:cs="Century Gothic"/>
                <w:sz w:val="12"/>
                <w:szCs w:val="12"/>
              </w:rPr>
              <w:lastRenderedPageBreak/>
              <w:t>shadows and reflection.</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Choose a style of drawing suitable for the work E.g. realistic or impressionistic</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lastRenderedPageBreak/>
              <w:t>Line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Shape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Colour</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Texture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Tone </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Pattern </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Form</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Portrait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Mosaic</w:t>
            </w:r>
          </w:p>
          <w:p w:rsidR="005A3CF7" w:rsidRDefault="005A3CF7">
            <w:pPr>
              <w:rPr>
                <w:rFonts w:ascii="Century Gothic" w:eastAsia="Century Gothic" w:hAnsi="Century Gothic" w:cs="Century Gothic"/>
                <w:sz w:val="12"/>
                <w:szCs w:val="12"/>
              </w:rPr>
            </w:pP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3D Sculpture</w:t>
            </w:r>
          </w:p>
        </w:tc>
        <w:tc>
          <w:tcPr>
            <w:tcW w:w="1497" w:type="dxa"/>
            <w:vMerge/>
            <w:shd w:val="clear" w:color="auto" w:fill="auto"/>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Show lifelike qualities and </w:t>
            </w:r>
            <w:proofErr w:type="spellStart"/>
            <w:r>
              <w:rPr>
                <w:rFonts w:ascii="Century Gothic" w:eastAsia="Century Gothic" w:hAnsi="Century Gothic" w:cs="Century Gothic"/>
                <w:sz w:val="12"/>
                <w:szCs w:val="12"/>
              </w:rPr>
              <w:t>reallife</w:t>
            </w:r>
            <w:proofErr w:type="spellEnd"/>
            <w:r>
              <w:rPr>
                <w:rFonts w:ascii="Century Gothic" w:eastAsia="Century Gothic" w:hAnsi="Century Gothic" w:cs="Century Gothic"/>
                <w:sz w:val="12"/>
                <w:szCs w:val="12"/>
              </w:rPr>
              <w:t xml:space="preserve"> proportions or, if more abstract, provoke different interpretations.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tools to carve and add shapes, texture and pattern</w:t>
            </w:r>
          </w:p>
        </w:tc>
        <w:tc>
          <w:tcPr>
            <w:tcW w:w="1357" w:type="dxa"/>
            <w:shd w:val="clear" w:color="auto" w:fill="auto"/>
          </w:tcPr>
          <w:p w:rsidR="005A3CF7" w:rsidRDefault="008332E3">
            <w:pPr>
              <w:rPr>
                <w:rFonts w:ascii="Century Gothic" w:eastAsia="Century Gothic" w:hAnsi="Century Gothic" w:cs="Century Gothic"/>
                <w:sz w:val="12"/>
                <w:szCs w:val="12"/>
              </w:rPr>
            </w:pPr>
            <w:proofErr w:type="spellStart"/>
            <w:r>
              <w:rPr>
                <w:rFonts w:ascii="Century Gothic" w:eastAsia="Century Gothic" w:hAnsi="Century Gothic" w:cs="Century Gothic"/>
                <w:sz w:val="12"/>
                <w:szCs w:val="12"/>
              </w:rPr>
              <w:t>Maquette</w:t>
            </w:r>
            <w:proofErr w:type="spellEnd"/>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Pinching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Pulling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 xml:space="preserve">Stroking </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Smoothing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Pendant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Decoration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Series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Scale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Assemble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Positioning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modification</w:t>
            </w: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Collage</w:t>
            </w:r>
          </w:p>
        </w:tc>
        <w:tc>
          <w:tcPr>
            <w:tcW w:w="1497" w:type="dxa"/>
            <w:vMerge/>
            <w:shd w:val="clear" w:color="auto" w:fill="auto"/>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Mix textures rough and smooth, plain and patterned.</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Patterning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Layering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Linear</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Spiral</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Dimension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Cubist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2d and 3d</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Figurative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Composition</w:t>
            </w:r>
          </w:p>
          <w:p w:rsidR="005A3CF7" w:rsidRDefault="005A3CF7">
            <w:pPr>
              <w:rPr>
                <w:rFonts w:ascii="Century Gothic" w:eastAsia="Century Gothic" w:hAnsi="Century Gothic" w:cs="Century Gothic"/>
                <w:sz w:val="12"/>
                <w:szCs w:val="12"/>
              </w:rPr>
            </w:pP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Textiles</w:t>
            </w:r>
          </w:p>
        </w:tc>
        <w:tc>
          <w:tcPr>
            <w:tcW w:w="1497" w:type="dxa"/>
            <w:vMerge/>
            <w:shd w:val="clear" w:color="auto" w:fill="auto"/>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Show precision in techniques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Combine previously learned techniques to create pieces</w:t>
            </w:r>
          </w:p>
          <w:p w:rsidR="005A3CF7" w:rsidRDefault="005A3CF7">
            <w:pPr>
              <w:rPr>
                <w:rFonts w:ascii="Century Gothic" w:eastAsia="Century Gothic" w:hAnsi="Century Gothic" w:cs="Century Gothic"/>
                <w:sz w:val="12"/>
                <w:szCs w:val="12"/>
              </w:rPr>
            </w:pP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Layering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Construction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Hanging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Fixing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Assembly</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Folding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pinching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scrunching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sliding</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resist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layers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textures</w:t>
            </w:r>
          </w:p>
        </w:tc>
      </w:tr>
      <w:tr w:rsidR="005A3CF7">
        <w:trPr>
          <w:trHeight w:val="1177"/>
        </w:trPr>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1462" w:type="dxa"/>
            <w:gridSpan w:val="2"/>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761" w:type="dxa"/>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Printing</w:t>
            </w:r>
          </w:p>
        </w:tc>
        <w:tc>
          <w:tcPr>
            <w:tcW w:w="1497" w:type="dxa"/>
            <w:vMerge/>
            <w:shd w:val="clear" w:color="auto" w:fill="auto"/>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Use a range of visual elements to reflect the purpose of the work</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Build up layers of colour, create an accurate pattern showing fine detail</w:t>
            </w:r>
          </w:p>
        </w:tc>
        <w:tc>
          <w:tcPr>
            <w:tcW w:w="135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Press print</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Incisions</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Inverted</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Combination</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Linear</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Response</w:t>
            </w: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printmaker</w:t>
            </w:r>
          </w:p>
        </w:tc>
      </w:tr>
      <w:tr w:rsidR="005A3CF7">
        <w:tc>
          <w:tcPr>
            <w:tcW w:w="492" w:type="dxa"/>
            <w:vMerge/>
          </w:tcPr>
          <w:p w:rsidR="005A3CF7" w:rsidRDefault="005A3CF7">
            <w:pPr>
              <w:widowControl w:val="0"/>
              <w:pBdr>
                <w:top w:val="nil"/>
                <w:left w:val="nil"/>
                <w:bottom w:val="nil"/>
                <w:right w:val="nil"/>
                <w:between w:val="nil"/>
              </w:pBdr>
              <w:spacing w:line="276" w:lineRule="auto"/>
              <w:rPr>
                <w:rFonts w:ascii="Century Gothic" w:eastAsia="Century Gothic" w:hAnsi="Century Gothic" w:cs="Century Gothic"/>
                <w:sz w:val="12"/>
                <w:szCs w:val="12"/>
              </w:rPr>
            </w:pPr>
          </w:p>
        </w:tc>
        <w:tc>
          <w:tcPr>
            <w:tcW w:w="2289" w:type="dxa"/>
          </w:tcPr>
          <w:p w:rsidR="005A3CF7" w:rsidRDefault="005A3CF7">
            <w:pPr>
              <w:rPr>
                <w:rFonts w:ascii="Century Gothic" w:eastAsia="Century Gothic" w:hAnsi="Century Gothic" w:cs="Century Gothic"/>
                <w:sz w:val="12"/>
                <w:szCs w:val="12"/>
              </w:rPr>
            </w:pPr>
          </w:p>
        </w:tc>
        <w:tc>
          <w:tcPr>
            <w:tcW w:w="2223" w:type="dxa"/>
            <w:gridSpan w:val="3"/>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take inspiration from the greats (classic and modern)</w:t>
            </w:r>
          </w:p>
        </w:tc>
        <w:tc>
          <w:tcPr>
            <w:tcW w:w="1497"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To kn</w:t>
            </w:r>
            <w:r>
              <w:rPr>
                <w:rFonts w:ascii="Century Gothic" w:eastAsia="Century Gothic" w:hAnsi="Century Gothic" w:cs="Century Gothic"/>
                <w:color w:val="0B0C0C"/>
                <w:sz w:val="12"/>
                <w:szCs w:val="12"/>
              </w:rPr>
              <w:t>ow about great artists, architects and designers in history</w:t>
            </w:r>
          </w:p>
        </w:tc>
        <w:tc>
          <w:tcPr>
            <w:tcW w:w="1158" w:type="dxa"/>
            <w:shd w:val="clear" w:color="auto" w:fill="auto"/>
          </w:tcPr>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Give details about the style of some notable artists, artisans and designers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Show how the work of those studies was influential in both society and to other artists</w:t>
            </w:r>
          </w:p>
          <w:p w:rsidR="005A3CF7" w:rsidRDefault="005A3CF7">
            <w:pPr>
              <w:rPr>
                <w:rFonts w:ascii="Century Gothic" w:eastAsia="Century Gothic" w:hAnsi="Century Gothic" w:cs="Century Gothic"/>
                <w:sz w:val="12"/>
                <w:szCs w:val="12"/>
              </w:rPr>
            </w:pPr>
          </w:p>
          <w:p w:rsidR="005A3CF7" w:rsidRDefault="008332E3">
            <w:pPr>
              <w:rPr>
                <w:rFonts w:ascii="Century Gothic" w:eastAsia="Century Gothic" w:hAnsi="Century Gothic" w:cs="Century Gothic"/>
                <w:sz w:val="12"/>
                <w:szCs w:val="12"/>
              </w:rPr>
            </w:pPr>
            <w:r>
              <w:rPr>
                <w:rFonts w:ascii="Century Gothic" w:eastAsia="Century Gothic" w:hAnsi="Century Gothic" w:cs="Century Gothic"/>
                <w:sz w:val="12"/>
                <w:szCs w:val="12"/>
              </w:rPr>
              <w:t>Create original pieces that show a range of influences and styles.</w:t>
            </w:r>
          </w:p>
        </w:tc>
        <w:tc>
          <w:tcPr>
            <w:tcW w:w="1357" w:type="dxa"/>
            <w:shd w:val="clear" w:color="auto" w:fill="auto"/>
          </w:tcPr>
          <w:p w:rsidR="005A3CF7" w:rsidRDefault="005A3CF7">
            <w:pPr>
              <w:ind w:left="360"/>
              <w:rPr>
                <w:rFonts w:ascii="Century Gothic" w:eastAsia="Century Gothic" w:hAnsi="Century Gothic" w:cs="Century Gothic"/>
                <w:sz w:val="12"/>
                <w:szCs w:val="12"/>
              </w:rPr>
            </w:pPr>
          </w:p>
        </w:tc>
      </w:tr>
    </w:tbl>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8332E3">
      <w:pPr>
        <w:rPr>
          <w:rFonts w:ascii="XCCW Joined 1a" w:eastAsia="XCCW Joined 1a" w:hAnsi="XCCW Joined 1a" w:cs="XCCW Joined 1a"/>
          <w:b/>
          <w:sz w:val="24"/>
          <w:szCs w:val="24"/>
          <w:u w:val="single"/>
        </w:rPr>
      </w:pPr>
      <w:r>
        <w:rPr>
          <w:rFonts w:ascii="XCCW Joined 1a" w:eastAsia="XCCW Joined 1a" w:hAnsi="XCCW Joined 1a" w:cs="XCCW Joined 1a"/>
          <w:b/>
          <w:sz w:val="24"/>
          <w:szCs w:val="24"/>
          <w:u w:val="single"/>
        </w:rPr>
        <w:t xml:space="preserve">Picture Glossary </w:t>
      </w:r>
      <w:r>
        <w:rPr>
          <w:noProof/>
        </w:rPr>
        <w:drawing>
          <wp:anchor distT="0" distB="0" distL="114300" distR="114300" simplePos="0" relativeHeight="251682816" behindDoc="0" locked="0" layoutInCell="1" hidden="0" allowOverlap="1">
            <wp:simplePos x="0" y="0"/>
            <wp:positionH relativeFrom="column">
              <wp:posOffset>-507999</wp:posOffset>
            </wp:positionH>
            <wp:positionV relativeFrom="paragraph">
              <wp:posOffset>368300</wp:posOffset>
            </wp:positionV>
            <wp:extent cx="3240000" cy="4312188"/>
            <wp:effectExtent l="0" t="0" r="0" b="0"/>
            <wp:wrapNone/>
            <wp:docPr id="33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3"/>
                    <a:srcRect/>
                    <a:stretch>
                      <a:fillRect/>
                    </a:stretch>
                  </pic:blipFill>
                  <pic:spPr>
                    <a:xfrm>
                      <a:off x="0" y="0"/>
                      <a:ext cx="3240000" cy="4312188"/>
                    </a:xfrm>
                    <a:prstGeom prst="rect">
                      <a:avLst/>
                    </a:prstGeom>
                    <a:ln/>
                  </pic:spPr>
                </pic:pic>
              </a:graphicData>
            </a:graphic>
          </wp:anchor>
        </w:drawing>
      </w:r>
    </w:p>
    <w:p w:rsidR="005A3CF7" w:rsidRDefault="008332E3">
      <w:pPr>
        <w:rPr>
          <w:rFonts w:ascii="XCCW Joined 1a" w:eastAsia="XCCW Joined 1a" w:hAnsi="XCCW Joined 1a" w:cs="XCCW Joined 1a"/>
          <w:b/>
          <w:sz w:val="24"/>
          <w:szCs w:val="24"/>
          <w:u w:val="single"/>
        </w:rPr>
      </w:pPr>
      <w:r>
        <w:rPr>
          <w:noProof/>
        </w:rPr>
        <w:drawing>
          <wp:anchor distT="0" distB="0" distL="114300" distR="114300" simplePos="0" relativeHeight="251683840" behindDoc="0" locked="0" layoutInCell="1" hidden="0" allowOverlap="1">
            <wp:simplePos x="0" y="0"/>
            <wp:positionH relativeFrom="column">
              <wp:posOffset>2768600</wp:posOffset>
            </wp:positionH>
            <wp:positionV relativeFrom="paragraph">
              <wp:posOffset>54807</wp:posOffset>
            </wp:positionV>
            <wp:extent cx="3521021" cy="4312800"/>
            <wp:effectExtent l="0" t="0" r="0" b="0"/>
            <wp:wrapNone/>
            <wp:docPr id="3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521021" cy="4312800"/>
                    </a:xfrm>
                    <a:prstGeom prst="rect">
                      <a:avLst/>
                    </a:prstGeom>
                    <a:ln/>
                  </pic:spPr>
                </pic:pic>
              </a:graphicData>
            </a:graphic>
          </wp:anchor>
        </w:drawing>
      </w: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8332E3">
      <w:pPr>
        <w:rPr>
          <w:rFonts w:ascii="XCCW Joined 1a" w:eastAsia="XCCW Joined 1a" w:hAnsi="XCCW Joined 1a" w:cs="XCCW Joined 1a"/>
          <w:b/>
          <w:sz w:val="24"/>
          <w:szCs w:val="24"/>
          <w:u w:val="single"/>
        </w:rPr>
      </w:pPr>
      <w:r>
        <w:rPr>
          <w:noProof/>
        </w:rPr>
        <w:drawing>
          <wp:anchor distT="0" distB="0" distL="114300" distR="114300" simplePos="0" relativeHeight="251684864" behindDoc="0" locked="0" layoutInCell="1" hidden="0" allowOverlap="1">
            <wp:simplePos x="0" y="0"/>
            <wp:positionH relativeFrom="column">
              <wp:posOffset>-507999</wp:posOffset>
            </wp:positionH>
            <wp:positionV relativeFrom="paragraph">
              <wp:posOffset>196850</wp:posOffset>
            </wp:positionV>
            <wp:extent cx="3240000" cy="4016151"/>
            <wp:effectExtent l="0" t="0" r="0" b="0"/>
            <wp:wrapNone/>
            <wp:docPr id="3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3240000" cy="4016151"/>
                    </a:xfrm>
                    <a:prstGeom prst="rect">
                      <a:avLst/>
                    </a:prstGeom>
                    <a:ln/>
                  </pic:spPr>
                </pic:pic>
              </a:graphicData>
            </a:graphic>
          </wp:anchor>
        </w:drawing>
      </w:r>
      <w:r>
        <w:rPr>
          <w:noProof/>
        </w:rPr>
        <w:drawing>
          <wp:anchor distT="0" distB="0" distL="114300" distR="114300" simplePos="0" relativeHeight="251685888" behindDoc="0" locked="0" layoutInCell="1" hidden="0" allowOverlap="1">
            <wp:simplePos x="0" y="0"/>
            <wp:positionH relativeFrom="column">
              <wp:posOffset>2933700</wp:posOffset>
            </wp:positionH>
            <wp:positionV relativeFrom="paragraph">
              <wp:posOffset>260350</wp:posOffset>
            </wp:positionV>
            <wp:extent cx="3240000" cy="3968721"/>
            <wp:effectExtent l="0" t="0" r="0" b="0"/>
            <wp:wrapNone/>
            <wp:docPr id="3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3240000" cy="3968721"/>
                    </a:xfrm>
                    <a:prstGeom prst="rect">
                      <a:avLst/>
                    </a:prstGeom>
                    <a:ln/>
                  </pic:spPr>
                </pic:pic>
              </a:graphicData>
            </a:graphic>
          </wp:anchor>
        </w:drawing>
      </w: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8332E3">
      <w:pPr>
        <w:rPr>
          <w:rFonts w:ascii="XCCW Joined 1a" w:eastAsia="XCCW Joined 1a" w:hAnsi="XCCW Joined 1a" w:cs="XCCW Joined 1a"/>
          <w:b/>
          <w:sz w:val="24"/>
          <w:szCs w:val="24"/>
          <w:u w:val="single"/>
        </w:rPr>
      </w:pPr>
      <w:r>
        <w:rPr>
          <w:noProof/>
        </w:rPr>
        <w:drawing>
          <wp:anchor distT="0" distB="0" distL="114300" distR="114300" simplePos="0" relativeHeight="251686912" behindDoc="0" locked="0" layoutInCell="1" hidden="0" allowOverlap="1">
            <wp:simplePos x="0" y="0"/>
            <wp:positionH relativeFrom="column">
              <wp:posOffset>-406399</wp:posOffset>
            </wp:positionH>
            <wp:positionV relativeFrom="paragraph">
              <wp:posOffset>0</wp:posOffset>
            </wp:positionV>
            <wp:extent cx="3353590" cy="4068000"/>
            <wp:effectExtent l="0" t="0" r="0" b="0"/>
            <wp:wrapNone/>
            <wp:docPr id="3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3353590" cy="4068000"/>
                    </a:xfrm>
                    <a:prstGeom prst="rect">
                      <a:avLst/>
                    </a:prstGeom>
                    <a:ln/>
                  </pic:spPr>
                </pic:pic>
              </a:graphicData>
            </a:graphic>
          </wp:anchor>
        </w:drawing>
      </w:r>
      <w:r>
        <w:rPr>
          <w:noProof/>
        </w:rPr>
        <w:drawing>
          <wp:anchor distT="0" distB="0" distL="114300" distR="114300" simplePos="0" relativeHeight="251687936" behindDoc="0" locked="0" layoutInCell="1" hidden="0" allowOverlap="1">
            <wp:simplePos x="0" y="0"/>
            <wp:positionH relativeFrom="column">
              <wp:posOffset>3022600</wp:posOffset>
            </wp:positionH>
            <wp:positionV relativeFrom="paragraph">
              <wp:posOffset>-6349</wp:posOffset>
            </wp:positionV>
            <wp:extent cx="3240000" cy="4081264"/>
            <wp:effectExtent l="0" t="0" r="0" b="0"/>
            <wp:wrapNone/>
            <wp:docPr id="3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240000" cy="4081264"/>
                    </a:xfrm>
                    <a:prstGeom prst="rect">
                      <a:avLst/>
                    </a:prstGeom>
                    <a:ln/>
                  </pic:spPr>
                </pic:pic>
              </a:graphicData>
            </a:graphic>
          </wp:anchor>
        </w:drawing>
      </w: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8332E3">
      <w:pPr>
        <w:rPr>
          <w:rFonts w:ascii="XCCW Joined 1a" w:eastAsia="XCCW Joined 1a" w:hAnsi="XCCW Joined 1a" w:cs="XCCW Joined 1a"/>
          <w:b/>
          <w:sz w:val="24"/>
          <w:szCs w:val="24"/>
          <w:u w:val="single"/>
        </w:rPr>
      </w:pPr>
      <w:r>
        <w:rPr>
          <w:noProof/>
        </w:rPr>
        <w:drawing>
          <wp:anchor distT="0" distB="0" distL="114300" distR="114300" simplePos="0" relativeHeight="251688960" behindDoc="0" locked="0" layoutInCell="1" hidden="0" allowOverlap="1">
            <wp:simplePos x="0" y="0"/>
            <wp:positionH relativeFrom="column">
              <wp:posOffset>-435609</wp:posOffset>
            </wp:positionH>
            <wp:positionV relativeFrom="paragraph">
              <wp:posOffset>375920</wp:posOffset>
            </wp:positionV>
            <wp:extent cx="3240000" cy="4051389"/>
            <wp:effectExtent l="0" t="0" r="0" b="0"/>
            <wp:wrapNone/>
            <wp:docPr id="32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9"/>
                    <a:srcRect/>
                    <a:stretch>
                      <a:fillRect/>
                    </a:stretch>
                  </pic:blipFill>
                  <pic:spPr>
                    <a:xfrm>
                      <a:off x="0" y="0"/>
                      <a:ext cx="3240000" cy="4051389"/>
                    </a:xfrm>
                    <a:prstGeom prst="rect">
                      <a:avLst/>
                    </a:prstGeom>
                    <a:ln/>
                  </pic:spPr>
                </pic:pic>
              </a:graphicData>
            </a:graphic>
          </wp:anchor>
        </w:drawing>
      </w:r>
    </w:p>
    <w:p w:rsidR="005A3CF7" w:rsidRDefault="008332E3">
      <w:pPr>
        <w:rPr>
          <w:rFonts w:ascii="XCCW Joined 1a" w:eastAsia="XCCW Joined 1a" w:hAnsi="XCCW Joined 1a" w:cs="XCCW Joined 1a"/>
          <w:b/>
          <w:sz w:val="24"/>
          <w:szCs w:val="24"/>
          <w:u w:val="single"/>
        </w:rPr>
      </w:pPr>
      <w:r>
        <w:rPr>
          <w:noProof/>
        </w:rPr>
        <w:drawing>
          <wp:anchor distT="0" distB="0" distL="114300" distR="114300" simplePos="0" relativeHeight="251689984" behindDoc="0" locked="0" layoutInCell="1" hidden="0" allowOverlap="1">
            <wp:simplePos x="0" y="0"/>
            <wp:positionH relativeFrom="column">
              <wp:posOffset>2882900</wp:posOffset>
            </wp:positionH>
            <wp:positionV relativeFrom="paragraph">
              <wp:posOffset>18415</wp:posOffset>
            </wp:positionV>
            <wp:extent cx="3240000" cy="4547368"/>
            <wp:effectExtent l="0" t="0" r="0" b="0"/>
            <wp:wrapNone/>
            <wp:docPr id="33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0"/>
                    <a:srcRect/>
                    <a:stretch>
                      <a:fillRect/>
                    </a:stretch>
                  </pic:blipFill>
                  <pic:spPr>
                    <a:xfrm>
                      <a:off x="0" y="0"/>
                      <a:ext cx="3240000" cy="4547368"/>
                    </a:xfrm>
                    <a:prstGeom prst="rect">
                      <a:avLst/>
                    </a:prstGeom>
                    <a:ln/>
                  </pic:spPr>
                </pic:pic>
              </a:graphicData>
            </a:graphic>
          </wp:anchor>
        </w:drawing>
      </w: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Default="005A3CF7">
      <w:pPr>
        <w:rPr>
          <w:rFonts w:ascii="XCCW Joined 1a" w:eastAsia="XCCW Joined 1a" w:hAnsi="XCCW Joined 1a" w:cs="XCCW Joined 1a"/>
          <w:b/>
          <w:sz w:val="24"/>
          <w:szCs w:val="24"/>
          <w:u w:val="single"/>
        </w:rPr>
      </w:pPr>
    </w:p>
    <w:p w:rsidR="005A3CF7" w:rsidRPr="00042A9F" w:rsidRDefault="008332E3">
      <w:pPr>
        <w:rPr>
          <w:rFonts w:ascii="XCCW Joined 1a" w:eastAsia="XCCW Joined 1a" w:hAnsi="XCCW Joined 1a" w:cs="XCCW Joined 1a"/>
          <w:b/>
          <w:sz w:val="20"/>
          <w:szCs w:val="20"/>
          <w:u w:val="single"/>
        </w:rPr>
      </w:pPr>
      <w:r w:rsidRPr="00042A9F">
        <w:rPr>
          <w:rFonts w:ascii="XCCW Joined 1a" w:eastAsia="XCCW Joined 1a" w:hAnsi="XCCW Joined 1a" w:cs="XCCW Joined 1a"/>
          <w:b/>
          <w:sz w:val="20"/>
          <w:szCs w:val="20"/>
          <w:u w:val="single"/>
        </w:rPr>
        <w:t xml:space="preserve">Glossary List cont. </w:t>
      </w:r>
    </w:p>
    <w:p w:rsidR="005A3CF7" w:rsidRPr="00042A9F" w:rsidRDefault="008332E3">
      <w:pPr>
        <w:rPr>
          <w:rFonts w:ascii="XCCW Joined 1a" w:eastAsia="XCCW Joined 1a" w:hAnsi="XCCW Joined 1a" w:cs="XCCW Joined 1a"/>
          <w:b/>
          <w:sz w:val="20"/>
          <w:szCs w:val="20"/>
        </w:rPr>
      </w:pPr>
      <w:r w:rsidRPr="00042A9F">
        <w:rPr>
          <w:rFonts w:ascii="XCCW Joined 1a" w:eastAsia="XCCW Joined 1a" w:hAnsi="XCCW Joined 1a" w:cs="XCCW Joined 1a"/>
          <w:b/>
          <w:sz w:val="20"/>
          <w:szCs w:val="20"/>
        </w:rPr>
        <w:t xml:space="preserve">Acrylic - </w:t>
      </w:r>
      <w:r w:rsidRPr="00042A9F">
        <w:rPr>
          <w:rFonts w:ascii="XCCW Joined 1a" w:eastAsia="XCCW Joined 1a" w:hAnsi="XCCW Joined 1a" w:cs="XCCW Joined 1a"/>
          <w:sz w:val="20"/>
          <w:szCs w:val="20"/>
        </w:rPr>
        <w:t>a paint or colour containing acrylic resin</w:t>
      </w:r>
    </w:p>
    <w:p w:rsidR="005A3CF7" w:rsidRPr="00042A9F" w:rsidRDefault="008332E3">
      <w:pPr>
        <w:rPr>
          <w:rFonts w:ascii="XCCW Joined 1a" w:eastAsia="XCCW Joined 1a" w:hAnsi="XCCW Joined 1a" w:cs="XCCW Joined 1a"/>
          <w:b/>
          <w:sz w:val="20"/>
          <w:szCs w:val="20"/>
        </w:rPr>
      </w:pPr>
      <w:r w:rsidRPr="00042A9F">
        <w:rPr>
          <w:rFonts w:ascii="XCCW Joined 1a" w:eastAsia="XCCW Joined 1a" w:hAnsi="XCCW Joined 1a" w:cs="XCCW Joined 1a"/>
          <w:b/>
          <w:sz w:val="20"/>
          <w:szCs w:val="20"/>
        </w:rPr>
        <w:t xml:space="preserve">Airbrush - </w:t>
      </w:r>
      <w:r w:rsidRPr="00042A9F">
        <w:rPr>
          <w:rFonts w:ascii="XCCW Joined 1a" w:eastAsia="XCCW Joined 1a" w:hAnsi="XCCW Joined 1a" w:cs="XCCW Joined 1a"/>
          <w:sz w:val="20"/>
          <w:szCs w:val="20"/>
        </w:rPr>
        <w:t>an atomizer for spraying paint or varnish by means of compressed air</w:t>
      </w:r>
    </w:p>
    <w:p w:rsidR="005A3CF7" w:rsidRPr="00042A9F" w:rsidRDefault="008332E3">
      <w:pPr>
        <w:rPr>
          <w:rFonts w:ascii="XCCW Joined 1a" w:eastAsia="XCCW Joined 1a" w:hAnsi="XCCW Joined 1a" w:cs="XCCW Joined 1a"/>
          <w:b/>
          <w:sz w:val="20"/>
          <w:szCs w:val="20"/>
        </w:rPr>
      </w:pPr>
      <w:r w:rsidRPr="00042A9F">
        <w:rPr>
          <w:rFonts w:ascii="XCCW Joined 1a" w:eastAsia="XCCW Joined 1a" w:hAnsi="XCCW Joined 1a" w:cs="XCCW Joined 1a"/>
          <w:b/>
          <w:sz w:val="20"/>
          <w:szCs w:val="20"/>
        </w:rPr>
        <w:t xml:space="preserve">Brush - </w:t>
      </w:r>
      <w:r w:rsidRPr="00042A9F">
        <w:rPr>
          <w:rFonts w:ascii="XCCW Joined 1a" w:eastAsia="XCCW Joined 1a" w:hAnsi="XCCW Joined 1a" w:cs="XCCW Joined 1a"/>
          <w:sz w:val="20"/>
          <w:szCs w:val="20"/>
        </w:rPr>
        <w:t xml:space="preserve">a device made of bristles, hairs, wires, </w:t>
      </w:r>
      <w:proofErr w:type="spellStart"/>
      <w:r w:rsidRPr="00042A9F">
        <w:rPr>
          <w:rFonts w:ascii="XCCW Joined 1a" w:eastAsia="XCCW Joined 1a" w:hAnsi="XCCW Joined 1a" w:cs="XCCW Joined 1a"/>
          <w:sz w:val="20"/>
          <w:szCs w:val="20"/>
        </w:rPr>
        <w:t>etc</w:t>
      </w:r>
      <w:proofErr w:type="spellEnd"/>
      <w:r w:rsidRPr="00042A9F">
        <w:rPr>
          <w:rFonts w:ascii="XCCW Joined 1a" w:eastAsia="XCCW Joined 1a" w:hAnsi="XCCW Joined 1a" w:cs="XCCW Joined 1a"/>
          <w:sz w:val="20"/>
          <w:szCs w:val="20"/>
        </w:rPr>
        <w:t>, set into a firm back or handle: used to apply paint, clean or polish surfaces</w:t>
      </w:r>
    </w:p>
    <w:p w:rsidR="005A3CF7" w:rsidRPr="00042A9F" w:rsidRDefault="008332E3">
      <w:pPr>
        <w:rPr>
          <w:rFonts w:ascii="XCCW Joined 1a" w:eastAsia="XCCW Joined 1a" w:hAnsi="XCCW Joined 1a" w:cs="XCCW Joined 1a"/>
          <w:b/>
          <w:sz w:val="20"/>
          <w:szCs w:val="20"/>
        </w:rPr>
      </w:pPr>
      <w:r w:rsidRPr="00042A9F">
        <w:rPr>
          <w:rFonts w:ascii="XCCW Joined 1a" w:eastAsia="XCCW Joined 1a" w:hAnsi="XCCW Joined 1a" w:cs="XCCW Joined 1a"/>
          <w:b/>
          <w:sz w:val="20"/>
          <w:szCs w:val="20"/>
        </w:rPr>
        <w:t xml:space="preserve">Canvas - </w:t>
      </w:r>
      <w:r w:rsidRPr="00042A9F">
        <w:rPr>
          <w:rFonts w:ascii="XCCW Joined 1a" w:eastAsia="XCCW Joined 1a" w:hAnsi="XCCW Joined 1a" w:cs="XCCW Joined 1a"/>
          <w:sz w:val="20"/>
          <w:szCs w:val="20"/>
        </w:rPr>
        <w:t xml:space="preserve">a piece of canvas or a similar material on which a painting </w:t>
      </w:r>
      <w:proofErr w:type="gramStart"/>
      <w:r w:rsidRPr="00042A9F">
        <w:rPr>
          <w:rFonts w:ascii="XCCW Joined 1a" w:eastAsia="XCCW Joined 1a" w:hAnsi="XCCW Joined 1a" w:cs="XCCW Joined 1a"/>
          <w:sz w:val="20"/>
          <w:szCs w:val="20"/>
        </w:rPr>
        <w:t>is done</w:t>
      </w:r>
      <w:proofErr w:type="gramEnd"/>
      <w:r w:rsidRPr="00042A9F">
        <w:rPr>
          <w:rFonts w:ascii="XCCW Joined 1a" w:eastAsia="XCCW Joined 1a" w:hAnsi="XCCW Joined 1a" w:cs="XCCW Joined 1a"/>
          <w:sz w:val="20"/>
          <w:szCs w:val="20"/>
        </w:rPr>
        <w:t>, usually in oils</w:t>
      </w:r>
    </w:p>
    <w:p w:rsidR="005A3CF7" w:rsidRPr="00042A9F" w:rsidRDefault="008332E3">
      <w:pPr>
        <w:rPr>
          <w:rFonts w:ascii="XCCW Joined 1a" w:eastAsia="XCCW Joined 1a" w:hAnsi="XCCW Joined 1a" w:cs="XCCW Joined 1a"/>
          <w:b/>
          <w:sz w:val="20"/>
          <w:szCs w:val="20"/>
          <w:u w:val="single"/>
        </w:rPr>
      </w:pPr>
      <w:r w:rsidRPr="00042A9F">
        <w:rPr>
          <w:rFonts w:ascii="XCCW Joined 1a" w:eastAsia="XCCW Joined 1a" w:hAnsi="XCCW Joined 1a" w:cs="XCCW Joined 1a"/>
          <w:b/>
          <w:sz w:val="20"/>
          <w:szCs w:val="20"/>
        </w:rPr>
        <w:t xml:space="preserve">Chalk - </w:t>
      </w:r>
      <w:r w:rsidRPr="00042A9F">
        <w:rPr>
          <w:rFonts w:ascii="XCCW Joined 1a" w:eastAsia="XCCW Joined 1a" w:hAnsi="XCCW Joined 1a" w:cs="XCCW Joined 1a"/>
          <w:sz w:val="20"/>
          <w:szCs w:val="20"/>
        </w:rPr>
        <w:t>used for writing and drawing</w:t>
      </w:r>
    </w:p>
    <w:p w:rsidR="005A3CF7" w:rsidRPr="00042A9F" w:rsidRDefault="008332E3">
      <w:pPr>
        <w:rPr>
          <w:rFonts w:ascii="XCCW Joined 1a" w:eastAsia="XCCW Joined 1a" w:hAnsi="XCCW Joined 1a" w:cs="XCCW Joined 1a"/>
          <w:sz w:val="20"/>
          <w:szCs w:val="20"/>
        </w:rPr>
      </w:pPr>
      <w:r w:rsidRPr="00042A9F">
        <w:rPr>
          <w:rFonts w:ascii="XCCW Joined 1a" w:eastAsia="XCCW Joined 1a" w:hAnsi="XCCW Joined 1a" w:cs="XCCW Joined 1a"/>
          <w:b/>
          <w:sz w:val="20"/>
          <w:szCs w:val="20"/>
        </w:rPr>
        <w:t>Charcoal</w:t>
      </w:r>
      <w:r w:rsidRPr="00042A9F">
        <w:rPr>
          <w:rFonts w:ascii="XCCW Joined 1a" w:eastAsia="XCCW Joined 1a" w:hAnsi="XCCW Joined 1a" w:cs="XCCW Joined 1a"/>
          <w:sz w:val="20"/>
          <w:szCs w:val="20"/>
        </w:rPr>
        <w:t xml:space="preserve"> - a black amorphous form of carbon made by heating wood or other organic matter in the absence of air: used for drawing in the form of a stick or pencil</w:t>
      </w:r>
    </w:p>
    <w:p w:rsidR="005A3CF7" w:rsidRPr="00042A9F" w:rsidRDefault="008332E3">
      <w:pPr>
        <w:rPr>
          <w:rFonts w:ascii="XCCW Joined 1a" w:eastAsia="XCCW Joined 1a" w:hAnsi="XCCW Joined 1a" w:cs="XCCW Joined 1a"/>
          <w:b/>
          <w:sz w:val="20"/>
          <w:szCs w:val="20"/>
        </w:rPr>
      </w:pPr>
      <w:r w:rsidRPr="00042A9F">
        <w:rPr>
          <w:rFonts w:ascii="XCCW Joined 1a" w:eastAsia="XCCW Joined 1a" w:hAnsi="XCCW Joined 1a" w:cs="XCCW Joined 1a"/>
          <w:b/>
          <w:sz w:val="20"/>
          <w:szCs w:val="20"/>
        </w:rPr>
        <w:t xml:space="preserve">Crayon - </w:t>
      </w:r>
      <w:r w:rsidRPr="00042A9F">
        <w:rPr>
          <w:rFonts w:ascii="XCCW Joined 1a" w:eastAsia="XCCW Joined 1a" w:hAnsi="XCCW Joined 1a" w:cs="XCCW Joined 1a"/>
          <w:sz w:val="20"/>
          <w:szCs w:val="20"/>
        </w:rPr>
        <w:t>a small stick or pencil of charcoal, wax, clay, or chalk mixed with coloured pigment</w:t>
      </w:r>
    </w:p>
    <w:p w:rsidR="005A3CF7" w:rsidRPr="00042A9F" w:rsidRDefault="008332E3">
      <w:pPr>
        <w:rPr>
          <w:rFonts w:ascii="XCCW Joined 1a" w:eastAsia="XCCW Joined 1a" w:hAnsi="XCCW Joined 1a" w:cs="XCCW Joined 1a"/>
          <w:b/>
          <w:sz w:val="20"/>
          <w:szCs w:val="20"/>
        </w:rPr>
      </w:pPr>
      <w:r w:rsidRPr="00042A9F">
        <w:rPr>
          <w:rFonts w:ascii="XCCW Joined 1a" w:eastAsia="XCCW Joined 1a" w:hAnsi="XCCW Joined 1a" w:cs="XCCW Joined 1a"/>
          <w:b/>
          <w:sz w:val="20"/>
          <w:szCs w:val="20"/>
        </w:rPr>
        <w:t xml:space="preserve">Drawing paper - </w:t>
      </w:r>
      <w:r w:rsidRPr="00042A9F">
        <w:rPr>
          <w:rFonts w:ascii="XCCW Joined 1a" w:eastAsia="XCCW Joined 1a" w:hAnsi="XCCW Joined 1a" w:cs="XCCW Joined 1a"/>
          <w:sz w:val="20"/>
          <w:szCs w:val="20"/>
        </w:rPr>
        <w:t>paper that is specially made for drawing on</w:t>
      </w:r>
    </w:p>
    <w:p w:rsidR="005A3CF7" w:rsidRPr="00042A9F" w:rsidRDefault="008332E3">
      <w:pPr>
        <w:rPr>
          <w:rFonts w:ascii="XCCW Joined 1a" w:eastAsia="XCCW Joined 1a" w:hAnsi="XCCW Joined 1a" w:cs="XCCW Joined 1a"/>
          <w:sz w:val="20"/>
          <w:szCs w:val="20"/>
        </w:rPr>
      </w:pPr>
      <w:r w:rsidRPr="00042A9F">
        <w:rPr>
          <w:rFonts w:ascii="XCCW Joined 1a" w:eastAsia="XCCW Joined 1a" w:hAnsi="XCCW Joined 1a" w:cs="XCCW Joined 1a"/>
          <w:b/>
          <w:sz w:val="20"/>
          <w:szCs w:val="20"/>
        </w:rPr>
        <w:t>Easel</w:t>
      </w:r>
      <w:r w:rsidRPr="00042A9F">
        <w:rPr>
          <w:rFonts w:ascii="XCCW Joined 1a" w:eastAsia="XCCW Joined 1a" w:hAnsi="XCCW Joined 1a" w:cs="XCCW Joined 1a"/>
          <w:sz w:val="20"/>
          <w:szCs w:val="20"/>
        </w:rPr>
        <w:t xml:space="preserve"> -a frame, usually in the form of an upright tripod, used for supporting or displaying an artist's canvas, blackboard, </w:t>
      </w:r>
      <w:proofErr w:type="spellStart"/>
      <w:r w:rsidRPr="00042A9F">
        <w:rPr>
          <w:rFonts w:ascii="XCCW Joined 1a" w:eastAsia="XCCW Joined 1a" w:hAnsi="XCCW Joined 1a" w:cs="XCCW Joined 1a"/>
          <w:sz w:val="20"/>
          <w:szCs w:val="20"/>
        </w:rPr>
        <w:t>etc</w:t>
      </w:r>
      <w:proofErr w:type="spellEnd"/>
    </w:p>
    <w:p w:rsidR="005A3CF7" w:rsidRPr="00042A9F" w:rsidRDefault="008332E3">
      <w:pPr>
        <w:rPr>
          <w:rFonts w:ascii="XCCW Joined 1a" w:eastAsia="XCCW Joined 1a" w:hAnsi="XCCW Joined 1a" w:cs="XCCW Joined 1a"/>
          <w:b/>
          <w:sz w:val="20"/>
          <w:szCs w:val="20"/>
        </w:rPr>
      </w:pPr>
      <w:r w:rsidRPr="00042A9F">
        <w:rPr>
          <w:rFonts w:ascii="XCCW Joined 1a" w:eastAsia="XCCW Joined 1a" w:hAnsi="XCCW Joined 1a" w:cs="XCCW Joined 1a"/>
          <w:b/>
          <w:sz w:val="20"/>
          <w:szCs w:val="20"/>
        </w:rPr>
        <w:t xml:space="preserve">Fixative - </w:t>
      </w:r>
      <w:r w:rsidRPr="00042A9F">
        <w:rPr>
          <w:rFonts w:ascii="XCCW Joined 1a" w:eastAsia="XCCW Joined 1a" w:hAnsi="XCCW Joined 1a" w:cs="XCCW Joined 1a"/>
          <w:sz w:val="20"/>
          <w:szCs w:val="20"/>
        </w:rPr>
        <w:t>a fluid usually consisting of a transparent resin, such as shellac, dissolved in alcohol and sprayed over drawings to prevent smudging</w:t>
      </w:r>
    </w:p>
    <w:p w:rsidR="005A3CF7" w:rsidRPr="00042A9F" w:rsidRDefault="008332E3">
      <w:pPr>
        <w:rPr>
          <w:rFonts w:ascii="XCCW Joined 1a" w:eastAsia="XCCW Joined 1a" w:hAnsi="XCCW Joined 1a" w:cs="XCCW Joined 1a"/>
          <w:b/>
          <w:sz w:val="20"/>
          <w:szCs w:val="20"/>
          <w:u w:val="single"/>
        </w:rPr>
      </w:pPr>
      <w:r w:rsidRPr="00042A9F">
        <w:rPr>
          <w:rFonts w:ascii="XCCW Joined 1a" w:eastAsia="XCCW Joined 1a" w:hAnsi="XCCW Joined 1a" w:cs="XCCW Joined 1a"/>
          <w:b/>
          <w:sz w:val="20"/>
          <w:szCs w:val="20"/>
        </w:rPr>
        <w:t xml:space="preserve">Glaze - </w:t>
      </w:r>
      <w:r w:rsidRPr="00042A9F">
        <w:rPr>
          <w:rFonts w:ascii="XCCW Joined 1a" w:eastAsia="XCCW Joined 1a" w:hAnsi="XCCW Joined 1a" w:cs="XCCW Joined 1a"/>
          <w:sz w:val="20"/>
          <w:szCs w:val="20"/>
        </w:rPr>
        <w:t xml:space="preserve">a </w:t>
      </w:r>
      <w:proofErr w:type="spellStart"/>
      <w:r w:rsidRPr="00042A9F">
        <w:rPr>
          <w:rFonts w:ascii="XCCW Joined 1a" w:eastAsia="XCCW Joined 1a" w:hAnsi="XCCW Joined 1a" w:cs="XCCW Joined 1a"/>
          <w:sz w:val="20"/>
          <w:szCs w:val="20"/>
        </w:rPr>
        <w:t>semitransparent</w:t>
      </w:r>
      <w:proofErr w:type="spellEnd"/>
      <w:r w:rsidRPr="00042A9F">
        <w:rPr>
          <w:rFonts w:ascii="XCCW Joined 1a" w:eastAsia="XCCW Joined 1a" w:hAnsi="XCCW Joined 1a" w:cs="XCCW Joined 1a"/>
          <w:sz w:val="20"/>
          <w:szCs w:val="20"/>
        </w:rPr>
        <w:t xml:space="preserve"> coating applied to a painting to modify the tones</w:t>
      </w:r>
    </w:p>
    <w:p w:rsidR="005A3CF7" w:rsidRPr="00042A9F" w:rsidRDefault="008332E3">
      <w:pPr>
        <w:rPr>
          <w:rFonts w:ascii="XCCW Joined 1a" w:eastAsia="XCCW Joined 1a" w:hAnsi="XCCW Joined 1a" w:cs="XCCW Joined 1a"/>
          <w:b/>
          <w:sz w:val="20"/>
          <w:szCs w:val="20"/>
        </w:rPr>
      </w:pPr>
      <w:r w:rsidRPr="00042A9F">
        <w:rPr>
          <w:rFonts w:ascii="XCCW Joined 1a" w:eastAsia="XCCW Joined 1a" w:hAnsi="XCCW Joined 1a" w:cs="XCCW Joined 1a"/>
          <w:b/>
          <w:sz w:val="20"/>
          <w:szCs w:val="20"/>
        </w:rPr>
        <w:t xml:space="preserve">Ground- </w:t>
      </w:r>
      <w:r w:rsidRPr="00042A9F">
        <w:rPr>
          <w:rFonts w:ascii="XCCW Joined 1a" w:eastAsia="XCCW Joined 1a" w:hAnsi="XCCW Joined 1a" w:cs="XCCW Joined 1a"/>
          <w:sz w:val="20"/>
          <w:szCs w:val="20"/>
        </w:rPr>
        <w:t>the background of a painting or main surface against which the other parts of a work of art appear superimposed</w:t>
      </w:r>
    </w:p>
    <w:p w:rsidR="005A3CF7" w:rsidRPr="00042A9F" w:rsidRDefault="008332E3">
      <w:pPr>
        <w:rPr>
          <w:rFonts w:ascii="XCCW Joined 1a" w:eastAsia="XCCW Joined 1a" w:hAnsi="XCCW Joined 1a" w:cs="XCCW Joined 1a"/>
          <w:b/>
          <w:sz w:val="20"/>
          <w:szCs w:val="20"/>
          <w:u w:val="single"/>
        </w:rPr>
      </w:pPr>
      <w:r w:rsidRPr="00042A9F">
        <w:rPr>
          <w:rFonts w:ascii="XCCW Joined 1a" w:eastAsia="XCCW Joined 1a" w:hAnsi="XCCW Joined 1a" w:cs="XCCW Joined 1a"/>
          <w:b/>
          <w:sz w:val="20"/>
          <w:szCs w:val="20"/>
        </w:rPr>
        <w:t xml:space="preserve">Ink - </w:t>
      </w:r>
      <w:r w:rsidRPr="00042A9F">
        <w:rPr>
          <w:rFonts w:ascii="XCCW Joined 1a" w:eastAsia="XCCW Joined 1a" w:hAnsi="XCCW Joined 1a" w:cs="XCCW Joined 1a"/>
          <w:sz w:val="20"/>
          <w:szCs w:val="20"/>
        </w:rPr>
        <w:t>a fluid or paste used for printing, writing, and drawing</w:t>
      </w:r>
    </w:p>
    <w:p w:rsidR="005A3CF7" w:rsidRPr="00042A9F" w:rsidRDefault="008332E3">
      <w:pPr>
        <w:rPr>
          <w:rFonts w:ascii="XCCW Joined 1a" w:eastAsia="XCCW Joined 1a" w:hAnsi="XCCW Joined 1a" w:cs="XCCW Joined 1a"/>
          <w:b/>
          <w:sz w:val="20"/>
          <w:szCs w:val="20"/>
        </w:rPr>
      </w:pPr>
      <w:r w:rsidRPr="00042A9F">
        <w:rPr>
          <w:rFonts w:ascii="XCCW Joined 1a" w:eastAsia="XCCW Joined 1a" w:hAnsi="XCCW Joined 1a" w:cs="XCCW Joined 1a"/>
          <w:b/>
          <w:sz w:val="20"/>
          <w:szCs w:val="20"/>
        </w:rPr>
        <w:t xml:space="preserve">Oil paint - </w:t>
      </w:r>
      <w:r w:rsidRPr="00042A9F">
        <w:rPr>
          <w:rFonts w:ascii="XCCW Joined 1a" w:eastAsia="XCCW Joined 1a" w:hAnsi="XCCW Joined 1a" w:cs="XCCW Joined 1a"/>
          <w:sz w:val="20"/>
          <w:szCs w:val="20"/>
        </w:rPr>
        <w:t>paint made of pigment ground in oil, usually linseed oil, used for oil painting</w:t>
      </w:r>
    </w:p>
    <w:p w:rsidR="005A3CF7" w:rsidRPr="00042A9F" w:rsidRDefault="008332E3">
      <w:pPr>
        <w:rPr>
          <w:rFonts w:ascii="XCCW Joined 1a" w:eastAsia="XCCW Joined 1a" w:hAnsi="XCCW Joined 1a" w:cs="XCCW Joined 1a"/>
          <w:b/>
          <w:sz w:val="20"/>
          <w:szCs w:val="20"/>
        </w:rPr>
      </w:pPr>
      <w:r w:rsidRPr="00042A9F">
        <w:rPr>
          <w:rFonts w:ascii="XCCW Joined 1a" w:eastAsia="XCCW Joined 1a" w:hAnsi="XCCW Joined 1a" w:cs="XCCW Joined 1a"/>
          <w:b/>
          <w:sz w:val="20"/>
          <w:szCs w:val="20"/>
        </w:rPr>
        <w:t xml:space="preserve">Paint - </w:t>
      </w:r>
      <w:r w:rsidRPr="00042A9F">
        <w:rPr>
          <w:rFonts w:ascii="XCCW Joined 1a" w:eastAsia="XCCW Joined 1a" w:hAnsi="XCCW Joined 1a" w:cs="XCCW Joined 1a"/>
          <w:sz w:val="20"/>
          <w:szCs w:val="20"/>
        </w:rPr>
        <w:t>a dry film of paint on a surface</w:t>
      </w:r>
    </w:p>
    <w:p w:rsidR="005A3CF7" w:rsidRPr="00042A9F" w:rsidRDefault="008332E3">
      <w:pPr>
        <w:rPr>
          <w:rFonts w:ascii="XCCW Joined 1a" w:eastAsia="XCCW Joined 1a" w:hAnsi="XCCW Joined 1a" w:cs="XCCW Joined 1a"/>
          <w:b/>
          <w:sz w:val="20"/>
          <w:szCs w:val="20"/>
        </w:rPr>
      </w:pPr>
      <w:r w:rsidRPr="00042A9F">
        <w:rPr>
          <w:rFonts w:ascii="XCCW Joined 1a" w:eastAsia="XCCW Joined 1a" w:hAnsi="XCCW Joined 1a" w:cs="XCCW Joined 1a"/>
          <w:b/>
          <w:sz w:val="20"/>
          <w:szCs w:val="20"/>
        </w:rPr>
        <w:t xml:space="preserve">Paintbrush - </w:t>
      </w:r>
      <w:r w:rsidRPr="00042A9F">
        <w:rPr>
          <w:rFonts w:ascii="XCCW Joined 1a" w:eastAsia="XCCW Joined 1a" w:hAnsi="XCCW Joined 1a" w:cs="XCCW Joined 1a"/>
          <w:sz w:val="20"/>
          <w:szCs w:val="20"/>
        </w:rPr>
        <w:t>a brush used to apply paint</w:t>
      </w:r>
    </w:p>
    <w:p w:rsidR="005A3CF7" w:rsidRPr="00042A9F" w:rsidRDefault="008332E3">
      <w:pPr>
        <w:rPr>
          <w:rFonts w:ascii="XCCW Joined 1a" w:eastAsia="XCCW Joined 1a" w:hAnsi="XCCW Joined 1a" w:cs="XCCW Joined 1a"/>
          <w:sz w:val="20"/>
          <w:szCs w:val="20"/>
        </w:rPr>
      </w:pPr>
      <w:r w:rsidRPr="00042A9F">
        <w:rPr>
          <w:rFonts w:ascii="XCCW Joined 1a" w:eastAsia="XCCW Joined 1a" w:hAnsi="XCCW Joined 1a" w:cs="XCCW Joined 1a"/>
          <w:b/>
          <w:sz w:val="20"/>
          <w:szCs w:val="20"/>
        </w:rPr>
        <w:t>Palette</w:t>
      </w:r>
      <w:r w:rsidRPr="00042A9F">
        <w:rPr>
          <w:rFonts w:ascii="XCCW Joined 1a" w:eastAsia="XCCW Joined 1a" w:hAnsi="XCCW Joined 1a" w:cs="XCCW Joined 1a"/>
          <w:sz w:val="20"/>
          <w:szCs w:val="20"/>
        </w:rPr>
        <w:t xml:space="preserve">- a flat piece of wood, plastic, </w:t>
      </w:r>
      <w:proofErr w:type="spellStart"/>
      <w:r w:rsidRPr="00042A9F">
        <w:rPr>
          <w:rFonts w:ascii="XCCW Joined 1a" w:eastAsia="XCCW Joined 1a" w:hAnsi="XCCW Joined 1a" w:cs="XCCW Joined 1a"/>
          <w:sz w:val="20"/>
          <w:szCs w:val="20"/>
        </w:rPr>
        <w:t>etc</w:t>
      </w:r>
      <w:proofErr w:type="spellEnd"/>
      <w:r w:rsidRPr="00042A9F">
        <w:rPr>
          <w:rFonts w:ascii="XCCW Joined 1a" w:eastAsia="XCCW Joined 1a" w:hAnsi="XCCW Joined 1a" w:cs="XCCW Joined 1a"/>
          <w:sz w:val="20"/>
          <w:szCs w:val="20"/>
        </w:rPr>
        <w:t>, used by artists as a surface on which to mix their paints</w:t>
      </w:r>
    </w:p>
    <w:p w:rsidR="005A3CF7" w:rsidRPr="00042A9F" w:rsidRDefault="008332E3">
      <w:pPr>
        <w:rPr>
          <w:rFonts w:ascii="XCCW Joined 1a" w:eastAsia="XCCW Joined 1a" w:hAnsi="XCCW Joined 1a" w:cs="XCCW Joined 1a"/>
          <w:sz w:val="20"/>
          <w:szCs w:val="20"/>
        </w:rPr>
      </w:pPr>
      <w:r w:rsidRPr="00042A9F">
        <w:rPr>
          <w:rFonts w:ascii="XCCW Joined 1a" w:eastAsia="XCCW Joined 1a" w:hAnsi="XCCW Joined 1a" w:cs="XCCW Joined 1a"/>
          <w:b/>
          <w:sz w:val="20"/>
          <w:szCs w:val="20"/>
        </w:rPr>
        <w:lastRenderedPageBreak/>
        <w:t>Palette knife</w:t>
      </w:r>
      <w:r w:rsidRPr="00042A9F">
        <w:rPr>
          <w:rFonts w:ascii="XCCW Joined 1a" w:eastAsia="XCCW Joined 1a" w:hAnsi="XCCW Joined 1a" w:cs="XCCW Joined 1a"/>
          <w:sz w:val="20"/>
          <w:szCs w:val="20"/>
        </w:rPr>
        <w:t xml:space="preserve"> - a round-ended spatula with a thin flexible blade used </w:t>
      </w:r>
      <w:proofErr w:type="spellStart"/>
      <w:proofErr w:type="gramStart"/>
      <w:r w:rsidRPr="00042A9F">
        <w:rPr>
          <w:rFonts w:ascii="XCCW Joined 1a" w:eastAsia="XCCW Joined 1a" w:hAnsi="XCCW Joined 1a" w:cs="XCCW Joined 1a"/>
          <w:sz w:val="20"/>
          <w:szCs w:val="20"/>
        </w:rPr>
        <w:t>esp</w:t>
      </w:r>
      <w:proofErr w:type="spellEnd"/>
      <w:proofErr w:type="gramEnd"/>
      <w:r w:rsidRPr="00042A9F">
        <w:rPr>
          <w:rFonts w:ascii="XCCW Joined 1a" w:eastAsia="XCCW Joined 1a" w:hAnsi="XCCW Joined 1a" w:cs="XCCW Joined 1a"/>
          <w:sz w:val="20"/>
          <w:szCs w:val="20"/>
        </w:rPr>
        <w:t xml:space="preserve"> by artists for mixing, applying, and scraping off paint, </w:t>
      </w:r>
      <w:proofErr w:type="spellStart"/>
      <w:r w:rsidRPr="00042A9F">
        <w:rPr>
          <w:rFonts w:ascii="XCCW Joined 1a" w:eastAsia="XCCW Joined 1a" w:hAnsi="XCCW Joined 1a" w:cs="XCCW Joined 1a"/>
          <w:sz w:val="20"/>
          <w:szCs w:val="20"/>
        </w:rPr>
        <w:t>esp</w:t>
      </w:r>
      <w:proofErr w:type="spellEnd"/>
      <w:r w:rsidRPr="00042A9F">
        <w:rPr>
          <w:rFonts w:ascii="XCCW Joined 1a" w:eastAsia="XCCW Joined 1a" w:hAnsi="XCCW Joined 1a" w:cs="XCCW Joined 1a"/>
          <w:sz w:val="20"/>
          <w:szCs w:val="20"/>
        </w:rPr>
        <w:t xml:space="preserve"> oil paint</w:t>
      </w:r>
    </w:p>
    <w:p w:rsidR="005A3CF7" w:rsidRPr="00042A9F" w:rsidRDefault="008332E3">
      <w:pPr>
        <w:rPr>
          <w:rFonts w:ascii="XCCW Joined 1a" w:eastAsia="XCCW Joined 1a" w:hAnsi="XCCW Joined 1a" w:cs="XCCW Joined 1a"/>
          <w:sz w:val="20"/>
          <w:szCs w:val="20"/>
        </w:rPr>
      </w:pPr>
      <w:r w:rsidRPr="00042A9F">
        <w:rPr>
          <w:rFonts w:ascii="XCCW Joined 1a" w:eastAsia="XCCW Joined 1a" w:hAnsi="XCCW Joined 1a" w:cs="XCCW Joined 1a"/>
          <w:b/>
          <w:sz w:val="20"/>
          <w:szCs w:val="20"/>
        </w:rPr>
        <w:t xml:space="preserve">Pastel </w:t>
      </w:r>
      <w:r w:rsidRPr="00042A9F">
        <w:rPr>
          <w:rFonts w:ascii="XCCW Joined 1a" w:eastAsia="XCCW Joined 1a" w:hAnsi="XCCW Joined 1a" w:cs="XCCW Joined 1a"/>
          <w:sz w:val="20"/>
          <w:szCs w:val="20"/>
        </w:rPr>
        <w:t>- a substance made of ground pigment bound with gum, used for making sticks for drawing</w:t>
      </w:r>
    </w:p>
    <w:p w:rsidR="005A3CF7" w:rsidRPr="00042A9F" w:rsidRDefault="008332E3">
      <w:pPr>
        <w:rPr>
          <w:rFonts w:ascii="XCCW Joined 1a" w:eastAsia="XCCW Joined 1a" w:hAnsi="XCCW Joined 1a" w:cs="XCCW Joined 1a"/>
          <w:sz w:val="20"/>
          <w:szCs w:val="20"/>
        </w:rPr>
      </w:pPr>
      <w:r w:rsidRPr="00042A9F">
        <w:rPr>
          <w:rFonts w:ascii="XCCW Joined 1a" w:eastAsia="XCCW Joined 1a" w:hAnsi="XCCW Joined 1a" w:cs="XCCW Joined 1a"/>
          <w:b/>
          <w:sz w:val="20"/>
          <w:szCs w:val="20"/>
        </w:rPr>
        <w:t>Pencil</w:t>
      </w:r>
      <w:r w:rsidRPr="00042A9F">
        <w:rPr>
          <w:rFonts w:ascii="XCCW Joined 1a" w:eastAsia="XCCW Joined 1a" w:hAnsi="XCCW Joined 1a" w:cs="XCCW Joined 1a"/>
          <w:sz w:val="20"/>
          <w:szCs w:val="20"/>
        </w:rPr>
        <w:t xml:space="preserve"> - an artist's fine paintbrush</w:t>
      </w:r>
    </w:p>
    <w:p w:rsidR="005A3CF7" w:rsidRPr="00042A9F" w:rsidRDefault="008332E3">
      <w:pPr>
        <w:rPr>
          <w:rFonts w:ascii="XCCW Joined 1a" w:eastAsia="XCCW Joined 1a" w:hAnsi="XCCW Joined 1a" w:cs="XCCW Joined 1a"/>
          <w:sz w:val="20"/>
          <w:szCs w:val="20"/>
        </w:rPr>
      </w:pPr>
      <w:r w:rsidRPr="00042A9F">
        <w:rPr>
          <w:rFonts w:ascii="XCCW Joined 1a" w:eastAsia="XCCW Joined 1a" w:hAnsi="XCCW Joined 1a" w:cs="XCCW Joined 1a"/>
          <w:b/>
          <w:sz w:val="20"/>
          <w:szCs w:val="20"/>
        </w:rPr>
        <w:t xml:space="preserve">Sketchbook </w:t>
      </w:r>
      <w:r w:rsidRPr="00042A9F">
        <w:rPr>
          <w:rFonts w:ascii="XCCW Joined 1a" w:eastAsia="XCCW Joined 1a" w:hAnsi="XCCW Joined 1a" w:cs="XCCW Joined 1a"/>
          <w:sz w:val="20"/>
          <w:szCs w:val="20"/>
        </w:rPr>
        <w:t>- a book of plain paper containing sketches or for making sketches in</w:t>
      </w:r>
    </w:p>
    <w:p w:rsidR="005A3CF7" w:rsidRPr="00042A9F" w:rsidRDefault="008332E3">
      <w:pPr>
        <w:rPr>
          <w:rFonts w:ascii="XCCW Joined 1a" w:eastAsia="XCCW Joined 1a" w:hAnsi="XCCW Joined 1a" w:cs="XCCW Joined 1a"/>
          <w:sz w:val="20"/>
          <w:szCs w:val="20"/>
        </w:rPr>
      </w:pPr>
      <w:r w:rsidRPr="00042A9F">
        <w:rPr>
          <w:rFonts w:ascii="XCCW Joined 1a" w:eastAsia="XCCW Joined 1a" w:hAnsi="XCCW Joined 1a" w:cs="XCCW Joined 1a"/>
          <w:b/>
          <w:sz w:val="20"/>
          <w:szCs w:val="20"/>
        </w:rPr>
        <w:t>Spatula</w:t>
      </w:r>
      <w:r w:rsidRPr="00042A9F">
        <w:rPr>
          <w:rFonts w:ascii="XCCW Joined 1a" w:eastAsia="XCCW Joined 1a" w:hAnsi="XCCW Joined 1a" w:cs="XCCW Joined 1a"/>
          <w:sz w:val="20"/>
          <w:szCs w:val="20"/>
        </w:rPr>
        <w:t xml:space="preserve"> - a utensil with a broad flat, often flexible blade, used for lifting, spreading, or stirring foods or paints, </w:t>
      </w:r>
      <w:proofErr w:type="spellStart"/>
      <w:r w:rsidRPr="00042A9F">
        <w:rPr>
          <w:rFonts w:ascii="XCCW Joined 1a" w:eastAsia="XCCW Joined 1a" w:hAnsi="XCCW Joined 1a" w:cs="XCCW Joined 1a"/>
          <w:sz w:val="20"/>
          <w:szCs w:val="20"/>
        </w:rPr>
        <w:t>etc</w:t>
      </w:r>
      <w:proofErr w:type="spellEnd"/>
    </w:p>
    <w:p w:rsidR="005A3CF7" w:rsidRPr="00042A9F" w:rsidRDefault="008332E3">
      <w:pPr>
        <w:rPr>
          <w:rFonts w:ascii="XCCW Joined 1a" w:eastAsia="XCCW Joined 1a" w:hAnsi="XCCW Joined 1a" w:cs="XCCW Joined 1a"/>
          <w:sz w:val="20"/>
          <w:szCs w:val="20"/>
        </w:rPr>
      </w:pPr>
      <w:r w:rsidRPr="00042A9F">
        <w:rPr>
          <w:rFonts w:ascii="XCCW Joined 1a" w:eastAsia="XCCW Joined 1a" w:hAnsi="XCCW Joined 1a" w:cs="XCCW Joined 1a"/>
          <w:b/>
          <w:sz w:val="20"/>
          <w:szCs w:val="20"/>
        </w:rPr>
        <w:t xml:space="preserve">Watercolour </w:t>
      </w:r>
      <w:r w:rsidRPr="00042A9F">
        <w:rPr>
          <w:rFonts w:ascii="XCCW Joined 1a" w:eastAsia="XCCW Joined 1a" w:hAnsi="XCCW Joined 1a" w:cs="XCCW Joined 1a"/>
          <w:sz w:val="20"/>
          <w:szCs w:val="20"/>
        </w:rPr>
        <w:t>- the art or technique of painting with such pigments</w:t>
      </w:r>
    </w:p>
    <w:p w:rsidR="005A3CF7" w:rsidRDefault="005A3CF7">
      <w:pPr>
        <w:rPr>
          <w:rFonts w:ascii="XCCW Joined 1a" w:eastAsia="XCCW Joined 1a" w:hAnsi="XCCW Joined 1a" w:cs="XCCW Joined 1a"/>
          <w:sz w:val="24"/>
          <w:szCs w:val="24"/>
        </w:rPr>
      </w:pPr>
    </w:p>
    <w:p w:rsidR="005A3CF7" w:rsidRDefault="005A3CF7">
      <w:pPr>
        <w:rPr>
          <w:rFonts w:ascii="XCCW Joined 1a" w:eastAsia="XCCW Joined 1a" w:hAnsi="XCCW Joined 1a" w:cs="XCCW Joined 1a"/>
          <w:sz w:val="24"/>
          <w:szCs w:val="24"/>
        </w:rPr>
      </w:pPr>
    </w:p>
    <w:p w:rsidR="005A3CF7" w:rsidRDefault="005A3CF7">
      <w:pPr>
        <w:rPr>
          <w:rFonts w:ascii="XCCW Joined 1a" w:eastAsia="XCCW Joined 1a" w:hAnsi="XCCW Joined 1a" w:cs="XCCW Joined 1a"/>
          <w:sz w:val="24"/>
          <w:szCs w:val="24"/>
        </w:rPr>
      </w:pPr>
    </w:p>
    <w:p w:rsidR="005A3CF7" w:rsidRDefault="005A3CF7">
      <w:pPr>
        <w:rPr>
          <w:rFonts w:ascii="XCCW Joined 1a" w:eastAsia="XCCW Joined 1a" w:hAnsi="XCCW Joined 1a" w:cs="XCCW Joined 1a"/>
          <w:sz w:val="24"/>
          <w:szCs w:val="24"/>
        </w:rPr>
      </w:pPr>
    </w:p>
    <w:p w:rsidR="005A3CF7" w:rsidRDefault="005A3CF7">
      <w:pPr>
        <w:rPr>
          <w:rFonts w:ascii="XCCW Joined 1a" w:eastAsia="XCCW Joined 1a" w:hAnsi="XCCW Joined 1a" w:cs="XCCW Joined 1a"/>
          <w:sz w:val="24"/>
          <w:szCs w:val="24"/>
        </w:rPr>
      </w:pPr>
    </w:p>
    <w:p w:rsidR="005A3CF7" w:rsidRDefault="005A3CF7">
      <w:pPr>
        <w:rPr>
          <w:rFonts w:ascii="XCCW Joined 1a" w:eastAsia="XCCW Joined 1a" w:hAnsi="XCCW Joined 1a" w:cs="XCCW Joined 1a"/>
          <w:sz w:val="24"/>
          <w:szCs w:val="24"/>
        </w:rPr>
      </w:pPr>
    </w:p>
    <w:p w:rsidR="0075382F" w:rsidRDefault="0075382F" w:rsidP="0075382F">
      <w:pPr>
        <w:rPr>
          <w:rFonts w:ascii="XCCW Joined 1a" w:eastAsia="XCCW Joined 1a" w:hAnsi="XCCW Joined 1a" w:cs="XCCW Joined 1a"/>
          <w:sz w:val="24"/>
          <w:szCs w:val="24"/>
        </w:rPr>
      </w:pPr>
    </w:p>
    <w:p w:rsidR="005A3CF7" w:rsidRPr="00822E87" w:rsidRDefault="005A3CF7" w:rsidP="00822E87">
      <w:pPr>
        <w:rPr>
          <w:rFonts w:ascii="XCCW Joined PC3a" w:eastAsia="XCCW Joined PC3a" w:hAnsi="XCCW Joined PC3a" w:cs="XCCW Joined PC3a"/>
          <w:b/>
          <w:color w:val="222222"/>
          <w:sz w:val="24"/>
          <w:szCs w:val="24"/>
        </w:rPr>
      </w:pPr>
    </w:p>
    <w:p w:rsidR="005A3CF7" w:rsidRDefault="005A3CF7">
      <w:pPr>
        <w:spacing w:after="150" w:line="480" w:lineRule="auto"/>
        <w:rPr>
          <w:rFonts w:ascii="XCCW Joined PC3a" w:eastAsia="XCCW Joined PC3a" w:hAnsi="XCCW Joined PC3a" w:cs="XCCW Joined PC3a"/>
          <w:color w:val="222222"/>
          <w:sz w:val="24"/>
          <w:szCs w:val="24"/>
        </w:rPr>
      </w:pPr>
    </w:p>
    <w:p w:rsidR="005A3CF7" w:rsidRDefault="005A3CF7">
      <w:pPr>
        <w:spacing w:after="150" w:line="480" w:lineRule="auto"/>
        <w:rPr>
          <w:rFonts w:ascii="XCCW Joined PC3a" w:eastAsia="XCCW Joined PC3a" w:hAnsi="XCCW Joined PC3a" w:cs="XCCW Joined PC3a"/>
          <w:color w:val="222222"/>
          <w:sz w:val="24"/>
          <w:szCs w:val="24"/>
        </w:rPr>
      </w:pPr>
    </w:p>
    <w:p w:rsidR="005A3CF7" w:rsidRDefault="005A3CF7">
      <w:pPr>
        <w:spacing w:after="150" w:line="480" w:lineRule="auto"/>
        <w:rPr>
          <w:rFonts w:ascii="XCCW Joined PC3a" w:eastAsia="XCCW Joined PC3a" w:hAnsi="XCCW Joined PC3a" w:cs="XCCW Joined PC3a"/>
          <w:color w:val="222222"/>
          <w:sz w:val="24"/>
          <w:szCs w:val="24"/>
        </w:rPr>
      </w:pPr>
    </w:p>
    <w:p w:rsidR="005A3CF7" w:rsidRDefault="005A3CF7">
      <w:pPr>
        <w:spacing w:after="150" w:line="480" w:lineRule="auto"/>
        <w:rPr>
          <w:rFonts w:ascii="XCCW Joined PC3a" w:eastAsia="XCCW Joined PC3a" w:hAnsi="XCCW Joined PC3a" w:cs="XCCW Joined PC3a"/>
          <w:color w:val="222222"/>
          <w:sz w:val="24"/>
          <w:szCs w:val="24"/>
        </w:rPr>
      </w:pPr>
    </w:p>
    <w:p w:rsidR="00042A9F" w:rsidRDefault="00042A9F">
      <w:pPr>
        <w:rPr>
          <w:rFonts w:ascii="XCCW Joined PC3a" w:eastAsia="XCCW Joined PC3a" w:hAnsi="XCCW Joined PC3a" w:cs="XCCW Joined PC3a"/>
          <w:color w:val="222222"/>
          <w:sz w:val="24"/>
          <w:szCs w:val="24"/>
        </w:rPr>
      </w:pPr>
    </w:p>
    <w:p w:rsidR="00822E87" w:rsidRDefault="00822E87">
      <w:pPr>
        <w:rPr>
          <w:rFonts w:ascii="XCCW Joined PC3a" w:eastAsia="XCCW Joined PC3a" w:hAnsi="XCCW Joined PC3a" w:cs="XCCW Joined PC3a"/>
          <w:color w:val="222222"/>
          <w:sz w:val="24"/>
          <w:szCs w:val="24"/>
        </w:rPr>
      </w:pPr>
    </w:p>
    <w:p w:rsidR="00822E87" w:rsidRDefault="00822E87">
      <w:pPr>
        <w:rPr>
          <w:rFonts w:ascii="XCCW Joined PC3a" w:eastAsia="XCCW Joined PC3a" w:hAnsi="XCCW Joined PC3a" w:cs="XCCW Joined PC3a"/>
          <w:b/>
          <w:color w:val="222222"/>
          <w:sz w:val="24"/>
          <w:szCs w:val="24"/>
        </w:rPr>
      </w:pPr>
    </w:p>
    <w:p w:rsidR="005A3CF7" w:rsidRPr="00042A9F" w:rsidRDefault="00042A9F">
      <w:pPr>
        <w:spacing w:after="150" w:line="480" w:lineRule="auto"/>
        <w:jc w:val="center"/>
        <w:rPr>
          <w:rFonts w:ascii="XCCW Joined PC3a" w:eastAsia="XCCW Joined PC3a" w:hAnsi="XCCW Joined PC3a" w:cs="XCCW Joined PC3a"/>
          <w:b/>
          <w:color w:val="222222"/>
          <w:sz w:val="24"/>
          <w:szCs w:val="24"/>
          <w:u w:val="single"/>
        </w:rPr>
      </w:pPr>
      <w:r>
        <w:rPr>
          <w:rFonts w:ascii="XCCW Joined PC3a" w:eastAsia="XCCW Joined PC3a" w:hAnsi="XCCW Joined PC3a" w:cs="XCCW Joined PC3a"/>
          <w:b/>
          <w:color w:val="222222"/>
          <w:sz w:val="24"/>
          <w:szCs w:val="24"/>
          <w:u w:val="single"/>
        </w:rPr>
        <w:lastRenderedPageBreak/>
        <w:t>Places to Visit for Art</w:t>
      </w:r>
    </w:p>
    <w:p w:rsidR="00042A9F" w:rsidRDefault="00042A9F">
      <w:pPr>
        <w:spacing w:after="150" w:line="480" w:lineRule="auto"/>
        <w:rPr>
          <w:rFonts w:ascii="XCCW Joined PC3a" w:eastAsia="XCCW Joined PC3a" w:hAnsi="XCCW Joined PC3a" w:cs="XCCW Joined PC3a"/>
          <w:color w:val="222222"/>
          <w:sz w:val="24"/>
          <w:szCs w:val="24"/>
        </w:rPr>
      </w:pPr>
      <w:proofErr w:type="spellStart"/>
      <w:r>
        <w:rPr>
          <w:rFonts w:ascii="XCCW Joined PC3a" w:eastAsia="XCCW Joined PC3a" w:hAnsi="XCCW Joined PC3a" w:cs="XCCW Joined PC3a"/>
          <w:color w:val="222222"/>
          <w:sz w:val="24"/>
          <w:szCs w:val="24"/>
        </w:rPr>
        <w:t>Pakefield</w:t>
      </w:r>
      <w:proofErr w:type="spellEnd"/>
      <w:r>
        <w:rPr>
          <w:rFonts w:ascii="XCCW Joined PC3a" w:eastAsia="XCCW Joined PC3a" w:hAnsi="XCCW Joined PC3a" w:cs="XCCW Joined PC3a"/>
          <w:color w:val="222222"/>
          <w:sz w:val="24"/>
          <w:szCs w:val="24"/>
        </w:rPr>
        <w:t xml:space="preserve"> Art Gallery</w:t>
      </w:r>
    </w:p>
    <w:p w:rsidR="00042A9F" w:rsidRDefault="00042A9F">
      <w:pPr>
        <w:spacing w:after="150" w:line="480" w:lineRule="auto"/>
        <w:rPr>
          <w:rFonts w:ascii="XCCW Joined PC3a" w:eastAsia="XCCW Joined PC3a" w:hAnsi="XCCW Joined PC3a" w:cs="XCCW Joined PC3a"/>
          <w:color w:val="222222"/>
          <w:sz w:val="24"/>
          <w:szCs w:val="24"/>
        </w:rPr>
      </w:pPr>
      <w:r>
        <w:rPr>
          <w:rFonts w:ascii="XCCW Joined PC3a" w:eastAsia="XCCW Joined PC3a" w:hAnsi="XCCW Joined PC3a" w:cs="XCCW Joined PC3a"/>
          <w:color w:val="222222"/>
          <w:sz w:val="24"/>
          <w:szCs w:val="24"/>
        </w:rPr>
        <w:t>Number 36 Art Work Shop (Bell’s Road)</w:t>
      </w:r>
    </w:p>
    <w:p w:rsidR="005A3CF7" w:rsidRDefault="008332E3">
      <w:pPr>
        <w:spacing w:after="150" w:line="480" w:lineRule="auto"/>
        <w:rPr>
          <w:rFonts w:ascii="XCCW Joined PC3a" w:eastAsia="XCCW Joined PC3a" w:hAnsi="XCCW Joined PC3a" w:cs="XCCW Joined PC3a"/>
          <w:color w:val="222222"/>
          <w:sz w:val="24"/>
          <w:szCs w:val="24"/>
        </w:rPr>
      </w:pPr>
      <w:r>
        <w:rPr>
          <w:rFonts w:ascii="XCCW Joined PC3a" w:eastAsia="XCCW Joined PC3a" w:hAnsi="XCCW Joined PC3a" w:cs="XCCW Joined PC3a"/>
          <w:color w:val="222222"/>
          <w:sz w:val="24"/>
          <w:szCs w:val="24"/>
        </w:rPr>
        <w:t>Sainsbury Centre Norwich</w:t>
      </w:r>
    </w:p>
    <w:p w:rsidR="005A3CF7" w:rsidRDefault="008332E3">
      <w:pPr>
        <w:spacing w:after="150" w:line="480" w:lineRule="auto"/>
        <w:rPr>
          <w:rFonts w:ascii="XCCW Joined PC3a" w:eastAsia="XCCW Joined PC3a" w:hAnsi="XCCW Joined PC3a" w:cs="XCCW Joined PC3a"/>
          <w:color w:val="222222"/>
          <w:sz w:val="24"/>
          <w:szCs w:val="24"/>
        </w:rPr>
      </w:pPr>
      <w:proofErr w:type="spellStart"/>
      <w:r>
        <w:rPr>
          <w:rFonts w:ascii="XCCW Joined PC3a" w:eastAsia="XCCW Joined PC3a" w:hAnsi="XCCW Joined PC3a" w:cs="XCCW Joined PC3a"/>
          <w:color w:val="222222"/>
          <w:sz w:val="24"/>
          <w:szCs w:val="24"/>
        </w:rPr>
        <w:t>Ferini</w:t>
      </w:r>
      <w:proofErr w:type="spellEnd"/>
      <w:r>
        <w:rPr>
          <w:rFonts w:ascii="XCCW Joined PC3a" w:eastAsia="XCCW Joined PC3a" w:hAnsi="XCCW Joined PC3a" w:cs="XCCW Joined PC3a"/>
          <w:color w:val="222222"/>
          <w:sz w:val="24"/>
          <w:szCs w:val="24"/>
        </w:rPr>
        <w:t xml:space="preserve"> Gallery Lowestoft</w:t>
      </w:r>
    </w:p>
    <w:p w:rsidR="005A3CF7" w:rsidRDefault="005A3CF7">
      <w:pPr>
        <w:spacing w:after="150" w:line="480" w:lineRule="auto"/>
        <w:rPr>
          <w:rFonts w:ascii="XCCW Joined PC3a" w:eastAsia="XCCW Joined PC3a" w:hAnsi="XCCW Joined PC3a" w:cs="XCCW Joined PC3a"/>
          <w:color w:val="222222"/>
          <w:sz w:val="24"/>
          <w:szCs w:val="24"/>
        </w:rPr>
      </w:pPr>
    </w:p>
    <w:p w:rsidR="005A3CF7" w:rsidRDefault="005A3CF7">
      <w:pPr>
        <w:spacing w:after="150" w:line="480" w:lineRule="auto"/>
        <w:rPr>
          <w:rFonts w:ascii="XCCW Joined PC3a" w:eastAsia="XCCW Joined PC3a" w:hAnsi="XCCW Joined PC3a" w:cs="XCCW Joined PC3a"/>
          <w:b/>
          <w:color w:val="222222"/>
          <w:sz w:val="24"/>
          <w:szCs w:val="24"/>
        </w:rPr>
      </w:pPr>
    </w:p>
    <w:p w:rsidR="005A3CF7" w:rsidRDefault="005A3CF7">
      <w:pPr>
        <w:spacing w:line="480" w:lineRule="auto"/>
        <w:jc w:val="center"/>
        <w:rPr>
          <w:rFonts w:ascii="XCCW Joined 1a" w:eastAsia="XCCW Joined 1a" w:hAnsi="XCCW Joined 1a" w:cs="XCCW Joined 1a"/>
          <w:b/>
          <w:sz w:val="24"/>
          <w:szCs w:val="24"/>
        </w:rPr>
      </w:pPr>
    </w:p>
    <w:p w:rsidR="005A3CF7" w:rsidRDefault="005A3CF7">
      <w:pPr>
        <w:spacing w:line="480" w:lineRule="auto"/>
        <w:jc w:val="center"/>
        <w:rPr>
          <w:rFonts w:ascii="XCCW Joined 1a" w:eastAsia="XCCW Joined 1a" w:hAnsi="XCCW Joined 1a" w:cs="XCCW Joined 1a"/>
          <w:b/>
          <w:sz w:val="24"/>
          <w:szCs w:val="24"/>
        </w:rPr>
      </w:pPr>
    </w:p>
    <w:p w:rsidR="005A3CF7" w:rsidRDefault="005A3CF7">
      <w:pPr>
        <w:spacing w:line="480" w:lineRule="auto"/>
        <w:rPr>
          <w:rFonts w:ascii="XCCW Joined 1a" w:eastAsia="XCCW Joined 1a" w:hAnsi="XCCW Joined 1a" w:cs="XCCW Joined 1a"/>
          <w:b/>
          <w:sz w:val="24"/>
          <w:szCs w:val="24"/>
        </w:rPr>
      </w:pPr>
    </w:p>
    <w:sectPr w:rsidR="005A3CF7">
      <w:footerReference w:type="first" r:id="rId3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8AB" w:rsidRDefault="00CE68AB">
      <w:pPr>
        <w:spacing w:after="0" w:line="240" w:lineRule="auto"/>
      </w:pPr>
      <w:r>
        <w:separator/>
      </w:r>
    </w:p>
  </w:endnote>
  <w:endnote w:type="continuationSeparator" w:id="0">
    <w:p w:rsidR="00CE68AB" w:rsidRDefault="00CE6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XCCW Joined PC3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E87" w:rsidRDefault="00822E87">
    <w:pPr>
      <w:pBdr>
        <w:top w:val="nil"/>
        <w:left w:val="nil"/>
        <w:bottom w:val="nil"/>
        <w:right w:val="nil"/>
        <w:between w:val="nil"/>
      </w:pBdr>
      <w:tabs>
        <w:tab w:val="center" w:pos="4513"/>
        <w:tab w:val="right" w:pos="9026"/>
      </w:tabs>
      <w:spacing w:after="0" w:line="240" w:lineRule="auto"/>
      <w:rPr>
        <w:color w:val="000000"/>
      </w:rPr>
    </w:pPr>
  </w:p>
  <w:p w:rsidR="00822E87" w:rsidRDefault="00822E8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E87" w:rsidRDefault="00822E87">
    <w:pPr>
      <w:pBdr>
        <w:top w:val="nil"/>
        <w:left w:val="nil"/>
        <w:bottom w:val="nil"/>
        <w:right w:val="nil"/>
        <w:between w:val="nil"/>
      </w:pBdr>
      <w:tabs>
        <w:tab w:val="center" w:pos="4513"/>
        <w:tab w:val="right" w:pos="9026"/>
      </w:tabs>
      <w:spacing w:after="0" w:line="240" w:lineRule="auto"/>
      <w:jc w:val="center"/>
      <w:rPr>
        <w:color w:val="000000"/>
      </w:rPr>
    </w:pPr>
  </w:p>
  <w:p w:rsidR="00822E87" w:rsidRDefault="00822E8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E87" w:rsidRDefault="00822E87">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03F0E">
      <w:rPr>
        <w:noProof/>
        <w:color w:val="000000"/>
      </w:rPr>
      <w:t>1</w:t>
    </w:r>
    <w:r>
      <w:rPr>
        <w:color w:val="000000"/>
      </w:rPr>
      <w:fldChar w:fldCharType="end"/>
    </w:r>
  </w:p>
  <w:p w:rsidR="00822E87" w:rsidRDefault="00822E8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8AB" w:rsidRDefault="00CE68AB">
      <w:pPr>
        <w:spacing w:after="0" w:line="240" w:lineRule="auto"/>
      </w:pPr>
      <w:r>
        <w:separator/>
      </w:r>
    </w:p>
  </w:footnote>
  <w:footnote w:type="continuationSeparator" w:id="0">
    <w:p w:rsidR="00CE68AB" w:rsidRDefault="00CE6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F11CB"/>
    <w:multiLevelType w:val="multilevel"/>
    <w:tmpl w:val="72746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532FA6"/>
    <w:multiLevelType w:val="multilevel"/>
    <w:tmpl w:val="58507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9B749A"/>
    <w:multiLevelType w:val="multilevel"/>
    <w:tmpl w:val="26666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2A25B8"/>
    <w:multiLevelType w:val="multilevel"/>
    <w:tmpl w:val="7C925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6F0811"/>
    <w:multiLevelType w:val="multilevel"/>
    <w:tmpl w:val="59082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BA2968"/>
    <w:multiLevelType w:val="multilevel"/>
    <w:tmpl w:val="61380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737792"/>
    <w:multiLevelType w:val="multilevel"/>
    <w:tmpl w:val="C3F8B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6D2D7A"/>
    <w:multiLevelType w:val="multilevel"/>
    <w:tmpl w:val="A2087530"/>
    <w:lvl w:ilvl="0">
      <w:start w:val="1"/>
      <w:numFmt w:val="bullet"/>
      <w:lvlText w:val="-"/>
      <w:lvlJc w:val="left"/>
      <w:pPr>
        <w:ind w:left="1080" w:hanging="360"/>
      </w:pPr>
      <w:rPr>
        <w:rFonts w:ascii="XCCW Joined 1a" w:eastAsia="XCCW Joined 1a" w:hAnsi="XCCW Joined 1a" w:cs="XCCW Joined 1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8EC0192"/>
    <w:multiLevelType w:val="multilevel"/>
    <w:tmpl w:val="D0EEF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AF0B5F"/>
    <w:multiLevelType w:val="multilevel"/>
    <w:tmpl w:val="FE2EE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2"/>
  </w:num>
  <w:num w:numId="4">
    <w:abstractNumId w:val="6"/>
  </w:num>
  <w:num w:numId="5">
    <w:abstractNumId w:val="1"/>
  </w:num>
  <w:num w:numId="6">
    <w:abstractNumId w:val="9"/>
  </w:num>
  <w:num w:numId="7">
    <w:abstractNumId w:val="5"/>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F7"/>
    <w:rsid w:val="0000251B"/>
    <w:rsid w:val="00042A9F"/>
    <w:rsid w:val="0027164F"/>
    <w:rsid w:val="00464C01"/>
    <w:rsid w:val="004F3939"/>
    <w:rsid w:val="005A3CF7"/>
    <w:rsid w:val="0075382F"/>
    <w:rsid w:val="00822E87"/>
    <w:rsid w:val="008332E3"/>
    <w:rsid w:val="008D49CB"/>
    <w:rsid w:val="00C76B2E"/>
    <w:rsid w:val="00CB69BE"/>
    <w:rsid w:val="00CE68AB"/>
    <w:rsid w:val="00D645B2"/>
    <w:rsid w:val="00E37284"/>
    <w:rsid w:val="00E62522"/>
    <w:rsid w:val="00F03F0E"/>
    <w:rsid w:val="00FA0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42A30-8DCB-421E-B32E-9C496A4D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9144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E6293B"/>
    <w:pPr>
      <w:ind w:left="720"/>
      <w:contextualSpacing/>
    </w:pPr>
  </w:style>
  <w:style w:type="paragraph" w:styleId="Header">
    <w:name w:val="header"/>
    <w:basedOn w:val="Normal"/>
    <w:link w:val="HeaderChar"/>
    <w:uiPriority w:val="99"/>
    <w:unhideWhenUsed/>
    <w:rsid w:val="00287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93B"/>
  </w:style>
  <w:style w:type="paragraph" w:styleId="Footer">
    <w:name w:val="footer"/>
    <w:basedOn w:val="Normal"/>
    <w:link w:val="FooterChar"/>
    <w:uiPriority w:val="99"/>
    <w:unhideWhenUsed/>
    <w:rsid w:val="00287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93B"/>
  </w:style>
  <w:style w:type="paragraph" w:styleId="BalloonText">
    <w:name w:val="Balloon Text"/>
    <w:basedOn w:val="Normal"/>
    <w:link w:val="BalloonTextChar"/>
    <w:uiPriority w:val="99"/>
    <w:semiHidden/>
    <w:unhideWhenUsed/>
    <w:rsid w:val="0055141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55141B"/>
    <w:rPr>
      <w:rFonts w:ascii="Segoe UI" w:hAnsi="Segoe UI"/>
      <w:sz w:val="18"/>
      <w:szCs w:val="18"/>
    </w:rPr>
  </w:style>
  <w:style w:type="table" w:styleId="TableGrid">
    <w:name w:val="Table Grid"/>
    <w:basedOn w:val="TableNormal"/>
    <w:uiPriority w:val="59"/>
    <w:rsid w:val="00C1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87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14429"/>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144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4429"/>
    <w:rPr>
      <w:color w:val="0000FF"/>
      <w:u w:val="single"/>
    </w:rPr>
  </w:style>
  <w:style w:type="character" w:styleId="Strong">
    <w:name w:val="Strong"/>
    <w:basedOn w:val="DefaultParagraphFont"/>
    <w:uiPriority w:val="22"/>
    <w:qFormat/>
    <w:rsid w:val="00914429"/>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jfi2miVTPmbrORyibA3hs5QMtA==">AMUW2mUwN+xbrRgjydsCmUVdU3jBtzNsIBgkSwKVMPtuvvtKwyT0xl0uWoET7OxGOGfzQ07zm4wJkKg8ac6/yJ9w/qhn764eXibiOYg/CFUObUyzfB+jH0jkuSwao7i2tBbIfG4FFrtp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94F5E6C8</Template>
  <TotalTime>1</TotalTime>
  <Pages>20</Pages>
  <Words>1967</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Hindes</dc:creator>
  <cp:lastModifiedBy>M Thacker</cp:lastModifiedBy>
  <cp:revision>2</cp:revision>
  <cp:lastPrinted>2022-02-01T16:32:00Z</cp:lastPrinted>
  <dcterms:created xsi:type="dcterms:W3CDTF">2023-02-10T08:27:00Z</dcterms:created>
  <dcterms:modified xsi:type="dcterms:W3CDTF">2023-02-10T08:27:00Z</dcterms:modified>
</cp:coreProperties>
</file>